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340EE0" w14:textId="77777777" w:rsidR="008A0422" w:rsidRPr="008A0422" w:rsidRDefault="008A0422" w:rsidP="008A0422">
      <w:pPr>
        <w:tabs>
          <w:tab w:val="left" w:pos="1215"/>
        </w:tabs>
        <w:spacing w:after="0" w:line="276" w:lineRule="auto"/>
        <w:jc w:val="center"/>
        <w:rPr>
          <w:rFonts w:ascii="Elevance Sans Semibold" w:hAnsi="Elevance Sans Semibold" w:cs="Arial"/>
          <w:sz w:val="32"/>
          <w:szCs w:val="32"/>
        </w:rPr>
      </w:pPr>
      <w:r w:rsidRPr="008A0422">
        <w:rPr>
          <w:rFonts w:ascii="Elevance Sans Semibold" w:hAnsi="Elevance Sans Semibold" w:cs="Arial"/>
          <w:sz w:val="32"/>
          <w:szCs w:val="32"/>
        </w:rPr>
        <w:t>Exhibit A: COVER PAGE</w:t>
      </w:r>
    </w:p>
    <w:p w14:paraId="7D2B644A" w14:textId="65990528" w:rsidR="008A0422" w:rsidRPr="00BD4142" w:rsidRDefault="008D2BCA" w:rsidP="008A0422">
      <w:pPr>
        <w:tabs>
          <w:tab w:val="left" w:pos="1215"/>
        </w:tabs>
        <w:spacing w:after="0" w:line="276" w:lineRule="auto"/>
        <w:jc w:val="center"/>
        <w:rPr>
          <w:rFonts w:ascii="Elevance Sans Medium" w:hAnsi="Elevance Sans Medium" w:cs="Arial"/>
          <w:sz w:val="32"/>
        </w:rPr>
      </w:pPr>
      <w:r>
        <w:rPr>
          <w:rFonts w:ascii="Elevance Sans Medium" w:hAnsi="Elevance Sans Medium" w:cs="Arial"/>
          <w:sz w:val="32"/>
        </w:rPr>
        <w:t>Southwest</w:t>
      </w:r>
      <w:r w:rsidR="008A0422" w:rsidRPr="00BD4142">
        <w:rPr>
          <w:rFonts w:ascii="Elevance Sans Medium" w:hAnsi="Elevance Sans Medium" w:cs="Arial"/>
          <w:sz w:val="32"/>
        </w:rPr>
        <w:t xml:space="preserve"> Washington</w:t>
      </w:r>
    </w:p>
    <w:p w14:paraId="04B35E93" w14:textId="77777777" w:rsidR="008A0422" w:rsidRPr="00BD4142" w:rsidRDefault="008A0422" w:rsidP="008A0422">
      <w:pPr>
        <w:tabs>
          <w:tab w:val="left" w:pos="1215"/>
        </w:tabs>
        <w:spacing w:after="0" w:line="276" w:lineRule="auto"/>
        <w:jc w:val="center"/>
        <w:rPr>
          <w:rFonts w:ascii="Elevance Sans Medium" w:hAnsi="Elevance Sans Medium" w:cs="Arial"/>
          <w:sz w:val="32"/>
        </w:rPr>
      </w:pPr>
      <w:r w:rsidRPr="00BD4142">
        <w:rPr>
          <w:rFonts w:ascii="Elevance Sans Medium" w:hAnsi="Elevance Sans Medium" w:cs="Arial"/>
          <w:sz w:val="32"/>
        </w:rPr>
        <w:t>Mental Health and Substance Abuse Block Grant RFR</w:t>
      </w:r>
    </w:p>
    <w:p w14:paraId="703FF242" w14:textId="77777777" w:rsidR="008A0422" w:rsidRDefault="008A0422" w:rsidP="008A0422">
      <w:pPr>
        <w:pStyle w:val="AnswerText"/>
        <w:spacing w:line="276" w:lineRule="auto"/>
        <w:rPr>
          <w:rFonts w:cs="Arial"/>
          <w:sz w:val="22"/>
          <w:szCs w:val="22"/>
        </w:rPr>
      </w:pPr>
    </w:p>
    <w:p w14:paraId="603DCB68" w14:textId="77777777" w:rsidR="008A0422" w:rsidRPr="008A0422" w:rsidRDefault="008A0422" w:rsidP="008A0422">
      <w:pPr>
        <w:pStyle w:val="AnswerText"/>
        <w:spacing w:line="276" w:lineRule="auto"/>
        <w:rPr>
          <w:rFonts w:ascii="Elevance Sans" w:hAnsi="Elevance Sans" w:cs="Arial"/>
          <w:sz w:val="22"/>
          <w:szCs w:val="22"/>
        </w:rPr>
      </w:pPr>
      <w:r w:rsidRPr="008A0422">
        <w:rPr>
          <w:rFonts w:ascii="Elevance Sans" w:hAnsi="Elevance Sans" w:cs="Arial"/>
          <w:sz w:val="22"/>
          <w:szCs w:val="22"/>
        </w:rPr>
        <w:t>This portion of the RFR will not be scored. Please complete this form as part of your submission to the RFR and include answers for each requirement directly on this sheet. Please also include a copy of the organization’s most current W-9 with the submission.</w:t>
      </w:r>
    </w:p>
    <w:p w14:paraId="3DB13151" w14:textId="77777777" w:rsidR="008A0422" w:rsidRPr="008A0422" w:rsidRDefault="008A0422" w:rsidP="008A0422">
      <w:pPr>
        <w:pStyle w:val="AnswerText"/>
        <w:spacing w:line="276" w:lineRule="auto"/>
        <w:rPr>
          <w:rFonts w:ascii="Elevance Sans" w:hAnsi="Elevance Sans" w:cs="Arial"/>
          <w:sz w:val="22"/>
          <w:szCs w:val="22"/>
        </w:rPr>
      </w:pPr>
    </w:p>
    <w:p w14:paraId="51BDD6C7" w14:textId="77777777" w:rsidR="008A0422" w:rsidRPr="00BD4142" w:rsidRDefault="008A0422" w:rsidP="008A0422">
      <w:pPr>
        <w:pStyle w:val="AnswerText"/>
        <w:spacing w:line="276" w:lineRule="auto"/>
        <w:rPr>
          <w:rFonts w:ascii="Elevance Sans Semibold" w:hAnsi="Elevance Sans Semibold" w:cs="Arial"/>
          <w:bCs/>
          <w:sz w:val="24"/>
        </w:rPr>
      </w:pPr>
      <w:r w:rsidRPr="00BD4142">
        <w:rPr>
          <w:rFonts w:ascii="Elevance Sans Semibold" w:hAnsi="Elevance Sans Semibold" w:cs="Arial"/>
          <w:bCs/>
          <w:sz w:val="24"/>
        </w:rPr>
        <w:t>Organization Information</w:t>
      </w:r>
    </w:p>
    <w:tbl>
      <w:tblPr>
        <w:tblStyle w:val="TableGrid"/>
        <w:tblW w:w="0" w:type="auto"/>
        <w:tblLook w:val="04A0" w:firstRow="1" w:lastRow="0" w:firstColumn="1" w:lastColumn="0" w:noHBand="0" w:noVBand="1"/>
      </w:tblPr>
      <w:tblGrid>
        <w:gridCol w:w="3145"/>
        <w:gridCol w:w="2700"/>
        <w:gridCol w:w="3505"/>
      </w:tblGrid>
      <w:tr w:rsidR="008A0422" w:rsidRPr="008A0422" w14:paraId="41BBA0CA" w14:textId="77777777" w:rsidTr="008A0422">
        <w:trPr>
          <w:trHeight w:val="432"/>
        </w:trPr>
        <w:tc>
          <w:tcPr>
            <w:tcW w:w="3145" w:type="dxa"/>
            <w:vAlign w:val="center"/>
          </w:tcPr>
          <w:p w14:paraId="7AE56EC6" w14:textId="77777777" w:rsidR="008A0422" w:rsidRPr="008A0422" w:rsidRDefault="008A0422" w:rsidP="007824A4">
            <w:pPr>
              <w:pStyle w:val="AnswerText"/>
              <w:spacing w:line="276" w:lineRule="auto"/>
              <w:rPr>
                <w:rFonts w:ascii="Elevance Sans" w:hAnsi="Elevance Sans" w:cs="Arial"/>
                <w:sz w:val="22"/>
                <w:szCs w:val="22"/>
              </w:rPr>
            </w:pPr>
            <w:r w:rsidRPr="008A0422">
              <w:rPr>
                <w:rFonts w:ascii="Elevance Sans" w:hAnsi="Elevance Sans" w:cs="Arial"/>
                <w:sz w:val="22"/>
                <w:szCs w:val="22"/>
              </w:rPr>
              <w:t>Legal Name of Organization:</w:t>
            </w:r>
          </w:p>
        </w:tc>
        <w:sdt>
          <w:sdtPr>
            <w:rPr>
              <w:rFonts w:ascii="Elevance Sans" w:hAnsi="Elevance Sans" w:cs="Arial"/>
              <w:sz w:val="22"/>
              <w:szCs w:val="22"/>
            </w:rPr>
            <w:id w:val="-186908232"/>
            <w:placeholder>
              <w:docPart w:val="A029FFD71C9740A8BE87BBE9933B7957"/>
            </w:placeholder>
            <w:showingPlcHdr/>
          </w:sdtPr>
          <w:sdtEndPr/>
          <w:sdtContent>
            <w:tc>
              <w:tcPr>
                <w:tcW w:w="6205" w:type="dxa"/>
                <w:gridSpan w:val="2"/>
                <w:vAlign w:val="center"/>
              </w:tcPr>
              <w:p w14:paraId="4ED7A401" w14:textId="77777777" w:rsidR="008A0422" w:rsidRPr="008A0422" w:rsidRDefault="008A0422" w:rsidP="007824A4">
                <w:pPr>
                  <w:pStyle w:val="AnswerText"/>
                  <w:spacing w:line="276" w:lineRule="auto"/>
                  <w:rPr>
                    <w:rFonts w:ascii="Elevance Sans" w:hAnsi="Elevance Sans" w:cs="Arial"/>
                    <w:sz w:val="22"/>
                    <w:szCs w:val="22"/>
                  </w:rPr>
                </w:pPr>
                <w:r w:rsidRPr="008A0422">
                  <w:rPr>
                    <w:rStyle w:val="PlaceholderText"/>
                    <w:rFonts w:ascii="Elevance Sans" w:hAnsi="Elevance Sans"/>
                  </w:rPr>
                  <w:t>Click or tap here to enter text.</w:t>
                </w:r>
              </w:p>
            </w:tc>
          </w:sdtContent>
        </w:sdt>
      </w:tr>
      <w:tr w:rsidR="008A0422" w:rsidRPr="008A0422" w14:paraId="6B9062AE" w14:textId="77777777" w:rsidTr="008A0422">
        <w:trPr>
          <w:trHeight w:val="432"/>
        </w:trPr>
        <w:tc>
          <w:tcPr>
            <w:tcW w:w="3145" w:type="dxa"/>
            <w:vAlign w:val="center"/>
          </w:tcPr>
          <w:p w14:paraId="56144AD6" w14:textId="77777777" w:rsidR="008A0422" w:rsidRPr="008A0422" w:rsidRDefault="008A0422" w:rsidP="007824A4">
            <w:pPr>
              <w:pStyle w:val="AnswerText"/>
              <w:spacing w:line="276" w:lineRule="auto"/>
              <w:rPr>
                <w:rFonts w:ascii="Elevance Sans" w:hAnsi="Elevance Sans" w:cs="Arial"/>
                <w:sz w:val="22"/>
                <w:szCs w:val="22"/>
              </w:rPr>
            </w:pPr>
            <w:r w:rsidRPr="008A0422">
              <w:rPr>
                <w:rFonts w:ascii="Elevance Sans" w:hAnsi="Elevance Sans" w:cs="Arial"/>
                <w:sz w:val="22"/>
                <w:szCs w:val="22"/>
              </w:rPr>
              <w:t>DBA Name of Organization:</w:t>
            </w:r>
          </w:p>
        </w:tc>
        <w:sdt>
          <w:sdtPr>
            <w:rPr>
              <w:rFonts w:ascii="Elevance Sans" w:hAnsi="Elevance Sans" w:cs="Arial"/>
              <w:sz w:val="22"/>
              <w:szCs w:val="22"/>
            </w:rPr>
            <w:id w:val="-1306934481"/>
            <w:placeholder>
              <w:docPart w:val="A029FFD71C9740A8BE87BBE9933B7957"/>
            </w:placeholder>
            <w:showingPlcHdr/>
          </w:sdtPr>
          <w:sdtEndPr/>
          <w:sdtContent>
            <w:tc>
              <w:tcPr>
                <w:tcW w:w="6205" w:type="dxa"/>
                <w:gridSpan w:val="2"/>
                <w:vAlign w:val="center"/>
              </w:tcPr>
              <w:p w14:paraId="6387CB55" w14:textId="0E20800C" w:rsidR="008A0422" w:rsidRPr="008A0422" w:rsidRDefault="008A5D67" w:rsidP="007824A4">
                <w:pPr>
                  <w:pStyle w:val="AnswerText"/>
                  <w:spacing w:line="276" w:lineRule="auto"/>
                  <w:rPr>
                    <w:rFonts w:ascii="Elevance Sans" w:hAnsi="Elevance Sans" w:cs="Arial"/>
                    <w:sz w:val="22"/>
                    <w:szCs w:val="22"/>
                  </w:rPr>
                </w:pPr>
                <w:r w:rsidRPr="008A0422">
                  <w:rPr>
                    <w:rStyle w:val="PlaceholderText"/>
                    <w:rFonts w:ascii="Elevance Sans" w:hAnsi="Elevance Sans"/>
                  </w:rPr>
                  <w:t>Click or tap here to enter text.</w:t>
                </w:r>
              </w:p>
            </w:tc>
          </w:sdtContent>
        </w:sdt>
      </w:tr>
      <w:tr w:rsidR="008A0422" w:rsidRPr="008A0422" w14:paraId="3433BB25" w14:textId="77777777" w:rsidTr="008A0422">
        <w:trPr>
          <w:trHeight w:val="432"/>
        </w:trPr>
        <w:tc>
          <w:tcPr>
            <w:tcW w:w="3145" w:type="dxa"/>
            <w:vAlign w:val="center"/>
          </w:tcPr>
          <w:p w14:paraId="1D268F25" w14:textId="77777777" w:rsidR="008A0422" w:rsidRPr="008A0422" w:rsidRDefault="008A0422" w:rsidP="007824A4">
            <w:pPr>
              <w:pStyle w:val="AnswerText"/>
              <w:spacing w:line="276" w:lineRule="auto"/>
              <w:rPr>
                <w:rFonts w:ascii="Elevance Sans" w:hAnsi="Elevance Sans" w:cs="Arial"/>
                <w:sz w:val="22"/>
                <w:szCs w:val="22"/>
              </w:rPr>
            </w:pPr>
            <w:r w:rsidRPr="008A0422">
              <w:rPr>
                <w:rFonts w:ascii="Elevance Sans" w:hAnsi="Elevance Sans" w:cs="Arial"/>
                <w:sz w:val="22"/>
                <w:szCs w:val="22"/>
              </w:rPr>
              <w:t>Organization Website:</w:t>
            </w:r>
          </w:p>
        </w:tc>
        <w:sdt>
          <w:sdtPr>
            <w:rPr>
              <w:rFonts w:ascii="Elevance Sans" w:hAnsi="Elevance Sans" w:cs="Arial"/>
              <w:sz w:val="22"/>
              <w:szCs w:val="22"/>
            </w:rPr>
            <w:id w:val="-1321724635"/>
            <w:placeholder>
              <w:docPart w:val="A029FFD71C9740A8BE87BBE9933B7957"/>
            </w:placeholder>
            <w:showingPlcHdr/>
          </w:sdtPr>
          <w:sdtEndPr/>
          <w:sdtContent>
            <w:tc>
              <w:tcPr>
                <w:tcW w:w="6205" w:type="dxa"/>
                <w:gridSpan w:val="2"/>
                <w:vAlign w:val="center"/>
              </w:tcPr>
              <w:p w14:paraId="6B4E4180" w14:textId="5E5184DF" w:rsidR="008A0422" w:rsidRPr="008A0422" w:rsidRDefault="008A5D67" w:rsidP="007824A4">
                <w:pPr>
                  <w:pStyle w:val="AnswerText"/>
                  <w:spacing w:line="276" w:lineRule="auto"/>
                  <w:rPr>
                    <w:rFonts w:ascii="Elevance Sans" w:hAnsi="Elevance Sans" w:cs="Arial"/>
                    <w:sz w:val="22"/>
                    <w:szCs w:val="22"/>
                  </w:rPr>
                </w:pPr>
                <w:r w:rsidRPr="008A0422">
                  <w:rPr>
                    <w:rStyle w:val="PlaceholderText"/>
                    <w:rFonts w:ascii="Elevance Sans" w:hAnsi="Elevance Sans"/>
                  </w:rPr>
                  <w:t>Click or tap here to enter text.</w:t>
                </w:r>
              </w:p>
            </w:tc>
          </w:sdtContent>
        </w:sdt>
      </w:tr>
      <w:tr w:rsidR="008A0422" w:rsidRPr="008A0422" w14:paraId="2B5C6D16" w14:textId="77777777" w:rsidTr="008A0422">
        <w:trPr>
          <w:trHeight w:val="432"/>
        </w:trPr>
        <w:tc>
          <w:tcPr>
            <w:tcW w:w="3145" w:type="dxa"/>
            <w:vAlign w:val="center"/>
          </w:tcPr>
          <w:p w14:paraId="3F9F46CB" w14:textId="77777777" w:rsidR="008A0422" w:rsidRPr="008A0422" w:rsidRDefault="008A0422" w:rsidP="007824A4">
            <w:pPr>
              <w:pStyle w:val="AnswerText"/>
              <w:spacing w:line="276" w:lineRule="auto"/>
              <w:rPr>
                <w:rFonts w:ascii="Elevance Sans" w:hAnsi="Elevance Sans" w:cs="Arial"/>
                <w:sz w:val="22"/>
                <w:szCs w:val="22"/>
              </w:rPr>
            </w:pPr>
            <w:r w:rsidRPr="008A0422">
              <w:rPr>
                <w:rFonts w:ascii="Elevance Sans" w:hAnsi="Elevance Sans" w:cs="Arial"/>
                <w:sz w:val="22"/>
                <w:szCs w:val="22"/>
              </w:rPr>
              <w:t>Contact Name:</w:t>
            </w:r>
          </w:p>
        </w:tc>
        <w:sdt>
          <w:sdtPr>
            <w:rPr>
              <w:rFonts w:ascii="Elevance Sans" w:hAnsi="Elevance Sans" w:cs="Arial"/>
              <w:sz w:val="22"/>
              <w:szCs w:val="22"/>
            </w:rPr>
            <w:id w:val="324944616"/>
            <w:placeholder>
              <w:docPart w:val="A029FFD71C9740A8BE87BBE9933B7957"/>
            </w:placeholder>
            <w:showingPlcHdr/>
          </w:sdtPr>
          <w:sdtEndPr/>
          <w:sdtContent>
            <w:tc>
              <w:tcPr>
                <w:tcW w:w="6205" w:type="dxa"/>
                <w:gridSpan w:val="2"/>
                <w:vAlign w:val="center"/>
              </w:tcPr>
              <w:p w14:paraId="5C6BB71B" w14:textId="6066AF6B" w:rsidR="008A0422" w:rsidRPr="008A0422" w:rsidRDefault="008A5D67" w:rsidP="007824A4">
                <w:pPr>
                  <w:pStyle w:val="AnswerText"/>
                  <w:spacing w:line="276" w:lineRule="auto"/>
                  <w:rPr>
                    <w:rFonts w:ascii="Elevance Sans" w:hAnsi="Elevance Sans" w:cs="Arial"/>
                    <w:sz w:val="22"/>
                    <w:szCs w:val="22"/>
                  </w:rPr>
                </w:pPr>
                <w:r w:rsidRPr="008A0422">
                  <w:rPr>
                    <w:rStyle w:val="PlaceholderText"/>
                    <w:rFonts w:ascii="Elevance Sans" w:hAnsi="Elevance Sans"/>
                  </w:rPr>
                  <w:t>Click or tap here to enter text.</w:t>
                </w:r>
              </w:p>
            </w:tc>
          </w:sdtContent>
        </w:sdt>
      </w:tr>
      <w:tr w:rsidR="008A0422" w:rsidRPr="008A0422" w14:paraId="6ECAD080" w14:textId="77777777" w:rsidTr="008A0422">
        <w:trPr>
          <w:trHeight w:val="432"/>
        </w:trPr>
        <w:tc>
          <w:tcPr>
            <w:tcW w:w="3145" w:type="dxa"/>
            <w:vAlign w:val="center"/>
          </w:tcPr>
          <w:p w14:paraId="13D1BC83" w14:textId="77777777" w:rsidR="008A0422" w:rsidRPr="008A0422" w:rsidRDefault="008A0422" w:rsidP="007824A4">
            <w:pPr>
              <w:pStyle w:val="AnswerText"/>
              <w:spacing w:line="276" w:lineRule="auto"/>
              <w:rPr>
                <w:rFonts w:ascii="Elevance Sans" w:hAnsi="Elevance Sans" w:cs="Arial"/>
                <w:sz w:val="22"/>
                <w:szCs w:val="22"/>
              </w:rPr>
            </w:pPr>
            <w:r w:rsidRPr="008A0422">
              <w:rPr>
                <w:rFonts w:ascii="Elevance Sans" w:hAnsi="Elevance Sans" w:cs="Arial"/>
                <w:sz w:val="22"/>
                <w:szCs w:val="22"/>
              </w:rPr>
              <w:t>Contact’s Phone:</w:t>
            </w:r>
          </w:p>
        </w:tc>
        <w:sdt>
          <w:sdtPr>
            <w:rPr>
              <w:rFonts w:ascii="Elevance Sans" w:hAnsi="Elevance Sans" w:cs="Arial"/>
              <w:sz w:val="22"/>
              <w:szCs w:val="22"/>
            </w:rPr>
            <w:id w:val="-1888178770"/>
            <w:placeholder>
              <w:docPart w:val="A029FFD71C9740A8BE87BBE9933B7957"/>
            </w:placeholder>
            <w:showingPlcHdr/>
          </w:sdtPr>
          <w:sdtEndPr/>
          <w:sdtContent>
            <w:tc>
              <w:tcPr>
                <w:tcW w:w="6205" w:type="dxa"/>
                <w:gridSpan w:val="2"/>
                <w:vAlign w:val="center"/>
              </w:tcPr>
              <w:p w14:paraId="7039A70F" w14:textId="606A25CC" w:rsidR="008A0422" w:rsidRPr="008A0422" w:rsidRDefault="008A5D67" w:rsidP="007824A4">
                <w:pPr>
                  <w:pStyle w:val="AnswerText"/>
                  <w:spacing w:line="276" w:lineRule="auto"/>
                  <w:rPr>
                    <w:rFonts w:ascii="Elevance Sans" w:hAnsi="Elevance Sans" w:cs="Arial"/>
                    <w:sz w:val="22"/>
                    <w:szCs w:val="22"/>
                  </w:rPr>
                </w:pPr>
                <w:r w:rsidRPr="008A0422">
                  <w:rPr>
                    <w:rStyle w:val="PlaceholderText"/>
                    <w:rFonts w:ascii="Elevance Sans" w:hAnsi="Elevance Sans"/>
                  </w:rPr>
                  <w:t>Click or tap here to enter text.</w:t>
                </w:r>
              </w:p>
            </w:tc>
          </w:sdtContent>
        </w:sdt>
      </w:tr>
      <w:tr w:rsidR="008A0422" w:rsidRPr="008A0422" w14:paraId="20A1A5D3" w14:textId="77777777" w:rsidTr="008A0422">
        <w:trPr>
          <w:trHeight w:val="432"/>
        </w:trPr>
        <w:tc>
          <w:tcPr>
            <w:tcW w:w="3145" w:type="dxa"/>
            <w:vAlign w:val="center"/>
          </w:tcPr>
          <w:p w14:paraId="75ADA79F" w14:textId="77777777" w:rsidR="008A0422" w:rsidRPr="008A0422" w:rsidRDefault="008A0422" w:rsidP="007824A4">
            <w:pPr>
              <w:pStyle w:val="AnswerText"/>
              <w:spacing w:line="276" w:lineRule="auto"/>
              <w:rPr>
                <w:rFonts w:ascii="Elevance Sans" w:hAnsi="Elevance Sans" w:cs="Arial"/>
                <w:sz w:val="22"/>
                <w:szCs w:val="22"/>
              </w:rPr>
            </w:pPr>
            <w:r w:rsidRPr="008A0422">
              <w:rPr>
                <w:rFonts w:ascii="Elevance Sans" w:hAnsi="Elevance Sans" w:cs="Arial"/>
                <w:sz w:val="22"/>
                <w:szCs w:val="22"/>
              </w:rPr>
              <w:t>Contact’s Email:</w:t>
            </w:r>
          </w:p>
        </w:tc>
        <w:sdt>
          <w:sdtPr>
            <w:rPr>
              <w:rFonts w:ascii="Elevance Sans" w:hAnsi="Elevance Sans" w:cs="Arial"/>
              <w:sz w:val="22"/>
              <w:szCs w:val="22"/>
            </w:rPr>
            <w:id w:val="1376741300"/>
            <w:placeholder>
              <w:docPart w:val="A029FFD71C9740A8BE87BBE9933B7957"/>
            </w:placeholder>
            <w:showingPlcHdr/>
          </w:sdtPr>
          <w:sdtEndPr/>
          <w:sdtContent>
            <w:tc>
              <w:tcPr>
                <w:tcW w:w="6205" w:type="dxa"/>
                <w:gridSpan w:val="2"/>
                <w:vAlign w:val="center"/>
              </w:tcPr>
              <w:p w14:paraId="220478F9" w14:textId="57EC6855" w:rsidR="008A0422" w:rsidRPr="008A0422" w:rsidRDefault="008A5D67" w:rsidP="007824A4">
                <w:pPr>
                  <w:pStyle w:val="AnswerText"/>
                  <w:spacing w:line="276" w:lineRule="auto"/>
                  <w:rPr>
                    <w:rFonts w:ascii="Elevance Sans" w:hAnsi="Elevance Sans" w:cs="Arial"/>
                    <w:sz w:val="22"/>
                    <w:szCs w:val="22"/>
                  </w:rPr>
                </w:pPr>
                <w:r w:rsidRPr="008A0422">
                  <w:rPr>
                    <w:rStyle w:val="PlaceholderText"/>
                    <w:rFonts w:ascii="Elevance Sans" w:hAnsi="Elevance Sans"/>
                  </w:rPr>
                  <w:t>Click or tap here to enter text.</w:t>
                </w:r>
              </w:p>
            </w:tc>
          </w:sdtContent>
        </w:sdt>
      </w:tr>
      <w:tr w:rsidR="008A0422" w:rsidRPr="008A0422" w14:paraId="287E5A1C" w14:textId="77777777" w:rsidTr="008A0422">
        <w:trPr>
          <w:trHeight w:val="432"/>
        </w:trPr>
        <w:tc>
          <w:tcPr>
            <w:tcW w:w="3145" w:type="dxa"/>
            <w:vAlign w:val="center"/>
          </w:tcPr>
          <w:p w14:paraId="7463606C" w14:textId="77777777" w:rsidR="008A0422" w:rsidRPr="008A0422" w:rsidRDefault="008A0422" w:rsidP="007824A4">
            <w:pPr>
              <w:pStyle w:val="AnswerText"/>
              <w:spacing w:line="276" w:lineRule="auto"/>
              <w:rPr>
                <w:rFonts w:ascii="Elevance Sans" w:hAnsi="Elevance Sans" w:cs="Arial"/>
                <w:sz w:val="22"/>
                <w:szCs w:val="22"/>
              </w:rPr>
            </w:pPr>
            <w:r w:rsidRPr="008A0422">
              <w:rPr>
                <w:rFonts w:ascii="Elevance Sans" w:hAnsi="Elevance Sans" w:cs="Arial"/>
                <w:sz w:val="22"/>
                <w:szCs w:val="22"/>
              </w:rPr>
              <w:t>Mailing Address:</w:t>
            </w:r>
          </w:p>
        </w:tc>
        <w:sdt>
          <w:sdtPr>
            <w:rPr>
              <w:rFonts w:ascii="Elevance Sans" w:hAnsi="Elevance Sans" w:cs="Arial"/>
              <w:sz w:val="22"/>
              <w:szCs w:val="22"/>
            </w:rPr>
            <w:id w:val="1354307862"/>
            <w:placeholder>
              <w:docPart w:val="A029FFD71C9740A8BE87BBE9933B7957"/>
            </w:placeholder>
            <w:showingPlcHdr/>
          </w:sdtPr>
          <w:sdtEndPr/>
          <w:sdtContent>
            <w:tc>
              <w:tcPr>
                <w:tcW w:w="6205" w:type="dxa"/>
                <w:gridSpan w:val="2"/>
                <w:vAlign w:val="center"/>
              </w:tcPr>
              <w:p w14:paraId="23770819" w14:textId="08380978" w:rsidR="008A0422" w:rsidRPr="008A0422" w:rsidRDefault="008A5D67" w:rsidP="007824A4">
                <w:pPr>
                  <w:pStyle w:val="AnswerText"/>
                  <w:spacing w:line="276" w:lineRule="auto"/>
                  <w:rPr>
                    <w:rFonts w:ascii="Elevance Sans" w:hAnsi="Elevance Sans" w:cs="Arial"/>
                    <w:sz w:val="22"/>
                    <w:szCs w:val="22"/>
                  </w:rPr>
                </w:pPr>
                <w:r w:rsidRPr="008A0422">
                  <w:rPr>
                    <w:rStyle w:val="PlaceholderText"/>
                    <w:rFonts w:ascii="Elevance Sans" w:hAnsi="Elevance Sans"/>
                  </w:rPr>
                  <w:t>Click or tap here to enter text.</w:t>
                </w:r>
              </w:p>
            </w:tc>
          </w:sdtContent>
        </w:sdt>
      </w:tr>
      <w:tr w:rsidR="008A0422" w:rsidRPr="008A0422" w14:paraId="1B77D72E" w14:textId="77777777" w:rsidTr="008A0422">
        <w:trPr>
          <w:trHeight w:val="432"/>
        </w:trPr>
        <w:tc>
          <w:tcPr>
            <w:tcW w:w="3145" w:type="dxa"/>
            <w:vAlign w:val="center"/>
          </w:tcPr>
          <w:p w14:paraId="1253B266" w14:textId="77777777" w:rsidR="008A0422" w:rsidRPr="008A0422" w:rsidRDefault="008A0422" w:rsidP="007824A4">
            <w:pPr>
              <w:pStyle w:val="AnswerText"/>
              <w:spacing w:line="276" w:lineRule="auto"/>
              <w:rPr>
                <w:rFonts w:ascii="Elevance Sans" w:hAnsi="Elevance Sans" w:cs="Arial"/>
                <w:sz w:val="22"/>
                <w:szCs w:val="22"/>
              </w:rPr>
            </w:pPr>
            <w:r w:rsidRPr="008A0422">
              <w:rPr>
                <w:rFonts w:ascii="Elevance Sans" w:hAnsi="Elevance Sans" w:cs="Arial"/>
                <w:sz w:val="22"/>
                <w:szCs w:val="22"/>
              </w:rPr>
              <w:t>City, State, ZIP:</w:t>
            </w:r>
          </w:p>
        </w:tc>
        <w:sdt>
          <w:sdtPr>
            <w:rPr>
              <w:rFonts w:ascii="Elevance Sans" w:hAnsi="Elevance Sans" w:cs="Arial"/>
              <w:sz w:val="22"/>
              <w:szCs w:val="22"/>
            </w:rPr>
            <w:id w:val="1882205996"/>
            <w:placeholder>
              <w:docPart w:val="A029FFD71C9740A8BE87BBE9933B7957"/>
            </w:placeholder>
            <w:showingPlcHdr/>
          </w:sdtPr>
          <w:sdtEndPr/>
          <w:sdtContent>
            <w:tc>
              <w:tcPr>
                <w:tcW w:w="6205" w:type="dxa"/>
                <w:gridSpan w:val="2"/>
                <w:vAlign w:val="center"/>
              </w:tcPr>
              <w:p w14:paraId="2FEFBECF" w14:textId="591B5400" w:rsidR="008A0422" w:rsidRPr="008A0422" w:rsidRDefault="008A5D67" w:rsidP="007824A4">
                <w:pPr>
                  <w:pStyle w:val="AnswerText"/>
                  <w:spacing w:line="276" w:lineRule="auto"/>
                  <w:rPr>
                    <w:rFonts w:ascii="Elevance Sans" w:hAnsi="Elevance Sans" w:cs="Arial"/>
                    <w:sz w:val="22"/>
                    <w:szCs w:val="22"/>
                  </w:rPr>
                </w:pPr>
                <w:r w:rsidRPr="008A0422">
                  <w:rPr>
                    <w:rStyle w:val="PlaceholderText"/>
                    <w:rFonts w:ascii="Elevance Sans" w:hAnsi="Elevance Sans"/>
                  </w:rPr>
                  <w:t>Click or tap here to enter text.</w:t>
                </w:r>
              </w:p>
            </w:tc>
          </w:sdtContent>
        </w:sdt>
      </w:tr>
      <w:tr w:rsidR="008A0422" w:rsidRPr="008A0422" w14:paraId="678C8F48" w14:textId="77777777" w:rsidTr="008A0422">
        <w:trPr>
          <w:trHeight w:val="432"/>
        </w:trPr>
        <w:tc>
          <w:tcPr>
            <w:tcW w:w="3145" w:type="dxa"/>
            <w:vAlign w:val="center"/>
          </w:tcPr>
          <w:p w14:paraId="5F86BA3A" w14:textId="01A44E03" w:rsidR="008A0422" w:rsidRPr="008A0422" w:rsidRDefault="008A0422" w:rsidP="007824A4">
            <w:pPr>
              <w:pStyle w:val="AnswerText"/>
              <w:spacing w:line="276" w:lineRule="auto"/>
              <w:rPr>
                <w:rFonts w:ascii="Elevance Sans" w:hAnsi="Elevance Sans" w:cs="Arial"/>
                <w:sz w:val="22"/>
                <w:szCs w:val="22"/>
              </w:rPr>
            </w:pPr>
            <w:r w:rsidRPr="008A0422">
              <w:rPr>
                <w:rFonts w:ascii="Elevance Sans" w:hAnsi="Elevance Sans" w:cs="Arial"/>
                <w:sz w:val="22"/>
                <w:szCs w:val="22"/>
              </w:rPr>
              <w:t>Tax Identification Number</w:t>
            </w:r>
            <w:r>
              <w:rPr>
                <w:rFonts w:ascii="Elevance Sans" w:hAnsi="Elevance Sans" w:cs="Arial"/>
                <w:sz w:val="22"/>
                <w:szCs w:val="22"/>
              </w:rPr>
              <w:t>:</w:t>
            </w:r>
          </w:p>
        </w:tc>
        <w:sdt>
          <w:sdtPr>
            <w:rPr>
              <w:rFonts w:ascii="Elevance Sans" w:hAnsi="Elevance Sans" w:cs="Arial"/>
              <w:sz w:val="22"/>
              <w:szCs w:val="22"/>
            </w:rPr>
            <w:id w:val="-1371763865"/>
            <w:placeholder>
              <w:docPart w:val="A029FFD71C9740A8BE87BBE9933B7957"/>
            </w:placeholder>
            <w:showingPlcHdr/>
          </w:sdtPr>
          <w:sdtEndPr/>
          <w:sdtContent>
            <w:tc>
              <w:tcPr>
                <w:tcW w:w="6205" w:type="dxa"/>
                <w:gridSpan w:val="2"/>
                <w:vAlign w:val="center"/>
              </w:tcPr>
              <w:p w14:paraId="4EA33DF4" w14:textId="0E80B43B" w:rsidR="008A0422" w:rsidRPr="008A0422" w:rsidRDefault="008A5D67" w:rsidP="007824A4">
                <w:pPr>
                  <w:pStyle w:val="AnswerText"/>
                  <w:spacing w:line="276" w:lineRule="auto"/>
                  <w:rPr>
                    <w:rFonts w:ascii="Elevance Sans" w:hAnsi="Elevance Sans" w:cs="Arial"/>
                    <w:sz w:val="22"/>
                    <w:szCs w:val="22"/>
                  </w:rPr>
                </w:pPr>
                <w:r w:rsidRPr="008A0422">
                  <w:rPr>
                    <w:rStyle w:val="PlaceholderText"/>
                    <w:rFonts w:ascii="Elevance Sans" w:hAnsi="Elevance Sans"/>
                  </w:rPr>
                  <w:t>Click or tap here to enter text.</w:t>
                </w:r>
              </w:p>
            </w:tc>
          </w:sdtContent>
        </w:sdt>
      </w:tr>
      <w:tr w:rsidR="008A0422" w:rsidRPr="008A0422" w14:paraId="7C91C64C" w14:textId="77777777" w:rsidTr="003D7B8A">
        <w:trPr>
          <w:trHeight w:val="432"/>
        </w:trPr>
        <w:tc>
          <w:tcPr>
            <w:tcW w:w="5845" w:type="dxa"/>
            <w:gridSpan w:val="2"/>
            <w:vAlign w:val="center"/>
          </w:tcPr>
          <w:p w14:paraId="4FDCE2EA" w14:textId="372A4161" w:rsidR="008A0422" w:rsidRPr="008A0422" w:rsidRDefault="008A0422" w:rsidP="007824A4">
            <w:pPr>
              <w:pStyle w:val="AnswerText"/>
              <w:spacing w:line="276" w:lineRule="auto"/>
              <w:rPr>
                <w:rFonts w:ascii="Elevance Sans" w:hAnsi="Elevance Sans" w:cs="Arial"/>
                <w:sz w:val="22"/>
                <w:szCs w:val="22"/>
              </w:rPr>
            </w:pPr>
            <w:r>
              <w:rPr>
                <w:rFonts w:ascii="Elevance Sans" w:hAnsi="Elevance Sans" w:cs="Arial"/>
                <w:sz w:val="22"/>
                <w:szCs w:val="22"/>
              </w:rPr>
              <w:t>Organization</w:t>
            </w:r>
            <w:r w:rsidR="003D7B8A">
              <w:rPr>
                <w:rFonts w:ascii="Elevance Sans" w:hAnsi="Elevance Sans" w:cs="Arial"/>
                <w:sz w:val="22"/>
                <w:szCs w:val="22"/>
              </w:rPr>
              <w:t xml:space="preserve"> is</w:t>
            </w:r>
            <w:r>
              <w:rPr>
                <w:rFonts w:ascii="Elevance Sans" w:hAnsi="Elevance Sans" w:cs="Arial"/>
                <w:sz w:val="22"/>
                <w:szCs w:val="22"/>
              </w:rPr>
              <w:t xml:space="preserve"> a licensed Behavioral Health Agency?</w:t>
            </w:r>
          </w:p>
        </w:tc>
        <w:tc>
          <w:tcPr>
            <w:tcW w:w="3505" w:type="dxa"/>
            <w:vAlign w:val="center"/>
          </w:tcPr>
          <w:p w14:paraId="67F9FDFD" w14:textId="446DE771" w:rsidR="008A0422" w:rsidRPr="008A0422" w:rsidRDefault="003D7B8A" w:rsidP="007824A4">
            <w:pPr>
              <w:pStyle w:val="AnswerText"/>
              <w:spacing w:line="276" w:lineRule="auto"/>
              <w:rPr>
                <w:rFonts w:ascii="Elevance Sans" w:hAnsi="Elevance Sans" w:cs="Arial"/>
                <w:sz w:val="22"/>
                <w:szCs w:val="22"/>
              </w:rPr>
            </w:pPr>
            <w:r>
              <w:rPr>
                <w:rFonts w:ascii="Elevance Sans" w:hAnsi="Elevance Sans" w:cs="Arial"/>
                <w:sz w:val="22"/>
                <w:szCs w:val="22"/>
              </w:rPr>
              <w:t xml:space="preserve">    </w:t>
            </w:r>
            <w:sdt>
              <w:sdtPr>
                <w:rPr>
                  <w:rFonts w:ascii="Elevance Sans" w:hAnsi="Elevance Sans" w:cs="Arial"/>
                  <w:sz w:val="22"/>
                  <w:szCs w:val="22"/>
                </w:rPr>
                <w:id w:val="549571055"/>
                <w14:checkbox>
                  <w14:checked w14:val="0"/>
                  <w14:checkedState w14:val="2612" w14:font="MS Gothic"/>
                  <w14:uncheckedState w14:val="2610" w14:font="MS Gothic"/>
                </w14:checkbox>
              </w:sdtPr>
              <w:sdtEndPr/>
              <w:sdtContent>
                <w:r w:rsidR="008A0422" w:rsidRPr="008A0422">
                  <w:rPr>
                    <w:rFonts w:ascii="Segoe UI Symbol" w:eastAsia="MS Gothic" w:hAnsi="Segoe UI Symbol" w:cs="Segoe UI Symbol"/>
                    <w:sz w:val="22"/>
                    <w:szCs w:val="22"/>
                  </w:rPr>
                  <w:t>☐</w:t>
                </w:r>
              </w:sdtContent>
            </w:sdt>
            <w:r w:rsidR="008A0422" w:rsidRPr="008A0422">
              <w:rPr>
                <w:rFonts w:ascii="Elevance Sans" w:hAnsi="Elevance Sans" w:cs="Arial"/>
                <w:sz w:val="22"/>
                <w:szCs w:val="22"/>
              </w:rPr>
              <w:t xml:space="preserve">  </w:t>
            </w:r>
            <w:r w:rsidR="008A0422">
              <w:rPr>
                <w:rFonts w:ascii="Elevance Sans" w:hAnsi="Elevance Sans" w:cs="Arial"/>
                <w:sz w:val="22"/>
                <w:szCs w:val="22"/>
              </w:rPr>
              <w:t xml:space="preserve">Yes           </w:t>
            </w:r>
            <w:sdt>
              <w:sdtPr>
                <w:rPr>
                  <w:rFonts w:ascii="Elevance Sans" w:hAnsi="Elevance Sans" w:cs="Arial"/>
                  <w:sz w:val="22"/>
                  <w:szCs w:val="22"/>
                </w:rPr>
                <w:id w:val="-1047981269"/>
                <w14:checkbox>
                  <w14:checked w14:val="0"/>
                  <w14:checkedState w14:val="2612" w14:font="MS Gothic"/>
                  <w14:uncheckedState w14:val="2610" w14:font="MS Gothic"/>
                </w14:checkbox>
              </w:sdtPr>
              <w:sdtEndPr/>
              <w:sdtContent>
                <w:r w:rsidR="008A0422" w:rsidRPr="008A0422">
                  <w:rPr>
                    <w:rFonts w:ascii="Segoe UI Symbol" w:eastAsia="MS Gothic" w:hAnsi="Segoe UI Symbol" w:cs="Segoe UI Symbol"/>
                    <w:sz w:val="22"/>
                    <w:szCs w:val="22"/>
                  </w:rPr>
                  <w:t>☐</w:t>
                </w:r>
              </w:sdtContent>
            </w:sdt>
            <w:r w:rsidR="008A0422" w:rsidRPr="008A0422">
              <w:rPr>
                <w:rFonts w:ascii="Elevance Sans" w:hAnsi="Elevance Sans" w:cs="Arial"/>
                <w:sz w:val="22"/>
                <w:szCs w:val="22"/>
              </w:rPr>
              <w:t xml:space="preserve">  </w:t>
            </w:r>
            <w:r w:rsidR="008A0422">
              <w:rPr>
                <w:rFonts w:ascii="Elevance Sans" w:hAnsi="Elevance Sans" w:cs="Arial"/>
                <w:sz w:val="22"/>
                <w:szCs w:val="22"/>
              </w:rPr>
              <w:t>No</w:t>
            </w:r>
          </w:p>
        </w:tc>
      </w:tr>
    </w:tbl>
    <w:p w14:paraId="1661AE9A" w14:textId="77777777" w:rsidR="008A0422" w:rsidRPr="008A0422" w:rsidRDefault="008A0422" w:rsidP="008A0422">
      <w:pPr>
        <w:pStyle w:val="AnswerText"/>
        <w:spacing w:line="276" w:lineRule="auto"/>
        <w:rPr>
          <w:rFonts w:ascii="Elevance Sans" w:hAnsi="Elevance Sans" w:cs="Arial"/>
          <w:sz w:val="22"/>
          <w:szCs w:val="22"/>
        </w:rPr>
      </w:pPr>
    </w:p>
    <w:p w14:paraId="3C73FD92" w14:textId="1618232E" w:rsidR="008A0422" w:rsidRPr="008A0422" w:rsidRDefault="008A0422" w:rsidP="008A0422">
      <w:pPr>
        <w:pStyle w:val="AnswerText"/>
        <w:spacing w:line="276" w:lineRule="auto"/>
        <w:rPr>
          <w:rFonts w:ascii="Elevance Sans" w:hAnsi="Elevance Sans" w:cs="Arial"/>
          <w:sz w:val="22"/>
          <w:szCs w:val="22"/>
        </w:rPr>
      </w:pPr>
      <w:r w:rsidRPr="00BD4142">
        <w:rPr>
          <w:rFonts w:ascii="Elevance Sans Semibold" w:hAnsi="Elevance Sans Semibold" w:cs="Arial"/>
          <w:bCs/>
          <w:sz w:val="24"/>
        </w:rPr>
        <w:t>Project Title:</w:t>
      </w:r>
      <w:r w:rsidRPr="008A0422">
        <w:rPr>
          <w:rFonts w:ascii="Elevance Sans" w:hAnsi="Elevance Sans" w:cs="Arial"/>
          <w:sz w:val="22"/>
          <w:szCs w:val="22"/>
        </w:rPr>
        <w:t xml:space="preserve"> </w:t>
      </w:r>
      <w:sdt>
        <w:sdtPr>
          <w:rPr>
            <w:rFonts w:ascii="Elevance Sans" w:hAnsi="Elevance Sans" w:cs="Arial"/>
            <w:sz w:val="22"/>
            <w:szCs w:val="22"/>
          </w:rPr>
          <w:id w:val="-666476046"/>
          <w:placeholder>
            <w:docPart w:val="A029FFD71C9740A8BE87BBE9933B7957"/>
          </w:placeholder>
          <w:showingPlcHdr/>
        </w:sdtPr>
        <w:sdtEndPr/>
        <w:sdtContent>
          <w:r w:rsidR="008A5D67" w:rsidRPr="008A0422">
            <w:rPr>
              <w:rStyle w:val="PlaceholderText"/>
              <w:rFonts w:ascii="Elevance Sans" w:hAnsi="Elevance Sans"/>
            </w:rPr>
            <w:t>Click or tap here to enter text.</w:t>
          </w:r>
        </w:sdtContent>
      </w:sdt>
    </w:p>
    <w:p w14:paraId="48D3A9A6" w14:textId="77777777" w:rsidR="008A0422" w:rsidRPr="008A0422" w:rsidRDefault="008A0422" w:rsidP="008A0422">
      <w:pPr>
        <w:pStyle w:val="AnswerText"/>
        <w:spacing w:line="276" w:lineRule="auto"/>
        <w:rPr>
          <w:rFonts w:ascii="Elevance Sans" w:hAnsi="Elevance Sans" w:cs="Arial"/>
          <w:b/>
          <w:sz w:val="22"/>
          <w:szCs w:val="22"/>
        </w:rPr>
      </w:pPr>
    </w:p>
    <w:p w14:paraId="7B201673" w14:textId="5B06520D" w:rsidR="008A0422" w:rsidRPr="00BD4142" w:rsidRDefault="008A0422" w:rsidP="008A0422">
      <w:pPr>
        <w:pStyle w:val="AnswerText"/>
        <w:spacing w:after="120" w:line="276" w:lineRule="auto"/>
        <w:rPr>
          <w:rFonts w:ascii="Elevance Sans Semibold" w:hAnsi="Elevance Sans Semibold" w:cs="Arial"/>
          <w:bCs/>
          <w:sz w:val="24"/>
        </w:rPr>
      </w:pPr>
      <w:r w:rsidRPr="00BD4142">
        <w:rPr>
          <w:rFonts w:ascii="Elevance Sans Semibold" w:hAnsi="Elevance Sans Semibold" w:cs="Arial"/>
          <w:bCs/>
          <w:sz w:val="24"/>
        </w:rPr>
        <w:t>Funding Requested:</w:t>
      </w:r>
    </w:p>
    <w:tbl>
      <w:tblPr>
        <w:tblStyle w:val="TableGrid"/>
        <w:tblW w:w="9540" w:type="dxa"/>
        <w:tblBorders>
          <w:top w:val="none" w:sz="0" w:space="0" w:color="auto"/>
          <w:left w:val="none" w:sz="0" w:space="0" w:color="auto"/>
          <w:bottom w:val="none" w:sz="0" w:space="0" w:color="auto"/>
          <w:right w:val="none" w:sz="0" w:space="0" w:color="auto"/>
          <w:insideH w:val="none" w:sz="0" w:space="0" w:color="auto"/>
        </w:tblBorders>
        <w:tblLook w:val="04A0" w:firstRow="1" w:lastRow="0" w:firstColumn="1" w:lastColumn="0" w:noHBand="0" w:noVBand="1"/>
      </w:tblPr>
      <w:tblGrid>
        <w:gridCol w:w="4675"/>
        <w:gridCol w:w="4865"/>
      </w:tblGrid>
      <w:tr w:rsidR="008A0422" w:rsidRPr="00BD4142" w14:paraId="51931C15" w14:textId="77777777" w:rsidTr="00BD4142">
        <w:tc>
          <w:tcPr>
            <w:tcW w:w="4675" w:type="dxa"/>
          </w:tcPr>
          <w:p w14:paraId="6A22373C" w14:textId="73FD27DE" w:rsidR="008A0422" w:rsidRPr="00BD4142" w:rsidRDefault="008A0422" w:rsidP="008A0422">
            <w:pPr>
              <w:pStyle w:val="AnswerText"/>
              <w:spacing w:line="276" w:lineRule="auto"/>
              <w:rPr>
                <w:rFonts w:ascii="Elevance Sans Medium" w:hAnsi="Elevance Sans Medium" w:cs="Arial"/>
                <w:sz w:val="22"/>
                <w:szCs w:val="22"/>
              </w:rPr>
            </w:pPr>
            <w:r w:rsidRPr="00BD4142">
              <w:rPr>
                <w:rFonts w:ascii="Elevance Sans Medium" w:hAnsi="Elevance Sans Medium" w:cs="Arial"/>
                <w:sz w:val="22"/>
                <w:szCs w:val="22"/>
              </w:rPr>
              <w:t xml:space="preserve">Mental Health </w:t>
            </w:r>
            <w:r w:rsidR="00BD4142" w:rsidRPr="00BD4142">
              <w:rPr>
                <w:rFonts w:ascii="Elevance Sans Medium" w:hAnsi="Elevance Sans Medium" w:cs="Arial"/>
                <w:sz w:val="22"/>
                <w:szCs w:val="22"/>
              </w:rPr>
              <w:t>Funding</w:t>
            </w:r>
            <w:r w:rsidRPr="00BD4142">
              <w:rPr>
                <w:rFonts w:ascii="Elevance Sans Medium" w:hAnsi="Elevance Sans Medium" w:cs="Arial"/>
                <w:sz w:val="22"/>
                <w:szCs w:val="22"/>
              </w:rPr>
              <w:t xml:space="preserve"> Requested:</w:t>
            </w:r>
          </w:p>
        </w:tc>
        <w:tc>
          <w:tcPr>
            <w:tcW w:w="4865" w:type="dxa"/>
          </w:tcPr>
          <w:p w14:paraId="1D04A2E6" w14:textId="6EFE87D3" w:rsidR="008A0422" w:rsidRPr="00BD4142" w:rsidRDefault="008A0422" w:rsidP="008A0422">
            <w:pPr>
              <w:pStyle w:val="AnswerText"/>
              <w:spacing w:line="276" w:lineRule="auto"/>
              <w:rPr>
                <w:rFonts w:ascii="Elevance Sans Medium" w:hAnsi="Elevance Sans Medium" w:cs="Arial"/>
                <w:b/>
                <w:sz w:val="22"/>
                <w:szCs w:val="22"/>
              </w:rPr>
            </w:pPr>
            <w:r w:rsidRPr="00BD4142">
              <w:rPr>
                <w:rFonts w:ascii="Elevance Sans Medium" w:hAnsi="Elevance Sans Medium" w:cs="Arial"/>
                <w:sz w:val="22"/>
                <w:szCs w:val="22"/>
              </w:rPr>
              <w:t>Substance</w:t>
            </w:r>
            <w:r w:rsidR="00CD2496">
              <w:rPr>
                <w:rFonts w:ascii="Elevance Sans Medium" w:hAnsi="Elevance Sans Medium" w:cs="Arial"/>
                <w:sz w:val="22"/>
                <w:szCs w:val="22"/>
              </w:rPr>
              <w:t xml:space="preserve"> U</w:t>
            </w:r>
            <w:r w:rsidRPr="00BD4142">
              <w:rPr>
                <w:rFonts w:ascii="Elevance Sans Medium" w:hAnsi="Elevance Sans Medium" w:cs="Arial"/>
                <w:sz w:val="22"/>
                <w:szCs w:val="22"/>
              </w:rPr>
              <w:t xml:space="preserve">se </w:t>
            </w:r>
            <w:r w:rsidR="00BD4142" w:rsidRPr="00BD4142">
              <w:rPr>
                <w:rFonts w:ascii="Elevance Sans Medium" w:hAnsi="Elevance Sans Medium" w:cs="Arial"/>
                <w:sz w:val="22"/>
                <w:szCs w:val="22"/>
              </w:rPr>
              <w:t>Funding</w:t>
            </w:r>
            <w:r w:rsidRPr="00BD4142">
              <w:rPr>
                <w:rFonts w:ascii="Elevance Sans Medium" w:hAnsi="Elevance Sans Medium" w:cs="Arial"/>
                <w:sz w:val="22"/>
                <w:szCs w:val="22"/>
              </w:rPr>
              <w:t xml:space="preserve"> Requested:</w:t>
            </w:r>
          </w:p>
        </w:tc>
      </w:tr>
      <w:tr w:rsidR="008A0422" w:rsidRPr="00BD4142" w14:paraId="4F6C69EF" w14:textId="77777777" w:rsidTr="00BD4142">
        <w:tc>
          <w:tcPr>
            <w:tcW w:w="4675" w:type="dxa"/>
          </w:tcPr>
          <w:p w14:paraId="5399F685" w14:textId="3A513D06" w:rsidR="008A0422" w:rsidRPr="00BD4142" w:rsidRDefault="008A0422" w:rsidP="008A0422">
            <w:pPr>
              <w:pStyle w:val="AnswerText"/>
              <w:spacing w:line="276" w:lineRule="auto"/>
              <w:ind w:left="240"/>
              <w:rPr>
                <w:rFonts w:ascii="Elevance Sans" w:hAnsi="Elevance Sans" w:cs="Arial"/>
                <w:sz w:val="22"/>
                <w:szCs w:val="22"/>
              </w:rPr>
            </w:pPr>
            <w:r w:rsidRPr="00BD4142">
              <w:rPr>
                <w:rFonts w:ascii="Elevance Sans" w:hAnsi="Elevance Sans" w:cs="Arial"/>
                <w:sz w:val="22"/>
                <w:szCs w:val="22"/>
              </w:rPr>
              <w:t xml:space="preserve">Annually: </w:t>
            </w:r>
            <w:sdt>
              <w:sdtPr>
                <w:rPr>
                  <w:rFonts w:ascii="Elevance Sans" w:hAnsi="Elevance Sans" w:cs="Arial"/>
                  <w:sz w:val="22"/>
                  <w:szCs w:val="22"/>
                </w:rPr>
                <w:id w:val="-168403366"/>
                <w:placeholder>
                  <w:docPart w:val="F876B8F5E0BC4030996464AB8470376C"/>
                </w:placeholder>
                <w:showingPlcHdr/>
              </w:sdtPr>
              <w:sdtEndPr/>
              <w:sdtContent>
                <w:r w:rsidR="00BD4142" w:rsidRPr="00BD4142">
                  <w:rPr>
                    <w:rStyle w:val="PlaceholderText"/>
                    <w:rFonts w:ascii="Elevance Sans" w:hAnsi="Elevance Sans"/>
                  </w:rPr>
                  <w:t>Annual funding requested</w:t>
                </w:r>
              </w:sdtContent>
            </w:sdt>
          </w:p>
          <w:p w14:paraId="7E09D889" w14:textId="40752C7E" w:rsidR="008A0422" w:rsidRPr="00BD4142" w:rsidRDefault="008A0422" w:rsidP="008A5D67">
            <w:pPr>
              <w:pStyle w:val="AnswerText"/>
              <w:spacing w:line="276" w:lineRule="auto"/>
              <w:ind w:left="240"/>
              <w:rPr>
                <w:rFonts w:ascii="Elevance Sans" w:hAnsi="Elevance Sans" w:cs="Arial"/>
                <w:sz w:val="22"/>
                <w:szCs w:val="22"/>
              </w:rPr>
            </w:pPr>
            <w:r w:rsidRPr="00BD4142">
              <w:rPr>
                <w:rFonts w:ascii="Elevance Sans" w:hAnsi="Elevance Sans" w:cs="Arial"/>
                <w:sz w:val="22"/>
                <w:szCs w:val="22"/>
              </w:rPr>
              <w:t xml:space="preserve">Total for 3 years: </w:t>
            </w:r>
            <w:sdt>
              <w:sdtPr>
                <w:rPr>
                  <w:rStyle w:val="PlaceholderText"/>
                </w:rPr>
                <w:id w:val="-1725135896"/>
                <w:placeholder>
                  <w:docPart w:val="5BB830F8D4164E8EB40863E6CBB9B6F6"/>
                </w:placeholder>
                <w:showingPlcHdr/>
              </w:sdtPr>
              <w:sdtEndPr>
                <w:rPr>
                  <w:rStyle w:val="DefaultParagraphFont"/>
                  <w:rFonts w:ascii="Elevance Sans" w:hAnsi="Elevance Sans" w:cs="Arial"/>
                  <w:color w:val="auto"/>
                  <w:sz w:val="22"/>
                  <w:szCs w:val="22"/>
                </w:rPr>
              </w:sdtEndPr>
              <w:sdtContent>
                <w:r w:rsidR="008A5D67" w:rsidRPr="008A5D67">
                  <w:rPr>
                    <w:rStyle w:val="PlaceholderText"/>
                    <w:rFonts w:ascii="Elevance Sans" w:hAnsi="Elevance Sans"/>
                  </w:rPr>
                  <w:t>Total funding requested.</w:t>
                </w:r>
              </w:sdtContent>
            </w:sdt>
          </w:p>
        </w:tc>
        <w:tc>
          <w:tcPr>
            <w:tcW w:w="4865" w:type="dxa"/>
          </w:tcPr>
          <w:p w14:paraId="5AC35A42" w14:textId="77777777" w:rsidR="00BD4142" w:rsidRPr="00BD4142" w:rsidRDefault="00BD4142" w:rsidP="00BD4142">
            <w:pPr>
              <w:pStyle w:val="AnswerText"/>
              <w:spacing w:line="276" w:lineRule="auto"/>
              <w:ind w:left="240"/>
              <w:rPr>
                <w:rFonts w:ascii="Elevance Sans" w:hAnsi="Elevance Sans" w:cs="Arial"/>
                <w:sz w:val="22"/>
                <w:szCs w:val="22"/>
              </w:rPr>
            </w:pPr>
            <w:r w:rsidRPr="00BD4142">
              <w:rPr>
                <w:rFonts w:ascii="Elevance Sans" w:hAnsi="Elevance Sans" w:cs="Arial"/>
                <w:sz w:val="22"/>
                <w:szCs w:val="22"/>
              </w:rPr>
              <w:t xml:space="preserve">Annually: </w:t>
            </w:r>
            <w:sdt>
              <w:sdtPr>
                <w:rPr>
                  <w:rFonts w:ascii="Elevance Sans" w:hAnsi="Elevance Sans" w:cs="Arial"/>
                  <w:sz w:val="22"/>
                  <w:szCs w:val="22"/>
                </w:rPr>
                <w:id w:val="-1132240631"/>
                <w:placeholder>
                  <w:docPart w:val="013211115E9C4454BA617D7B0EC99446"/>
                </w:placeholder>
                <w:showingPlcHdr/>
              </w:sdtPr>
              <w:sdtEndPr/>
              <w:sdtContent>
                <w:r w:rsidRPr="00BD4142">
                  <w:rPr>
                    <w:rStyle w:val="PlaceholderText"/>
                    <w:rFonts w:ascii="Elevance Sans" w:hAnsi="Elevance Sans"/>
                  </w:rPr>
                  <w:t>Annual funding requested</w:t>
                </w:r>
              </w:sdtContent>
            </w:sdt>
          </w:p>
          <w:p w14:paraId="116D6BF0" w14:textId="44E5B1D4" w:rsidR="008A0422" w:rsidRPr="00BD4142" w:rsidRDefault="00BD4142" w:rsidP="00BD4142">
            <w:pPr>
              <w:pStyle w:val="AnswerText"/>
              <w:spacing w:line="276" w:lineRule="auto"/>
              <w:ind w:left="256"/>
              <w:rPr>
                <w:rFonts w:ascii="Elevance Sans" w:hAnsi="Elevance Sans" w:cs="Arial"/>
                <w:b/>
                <w:sz w:val="22"/>
                <w:szCs w:val="22"/>
              </w:rPr>
            </w:pPr>
            <w:r w:rsidRPr="00BD4142">
              <w:rPr>
                <w:rFonts w:ascii="Elevance Sans" w:hAnsi="Elevance Sans" w:cs="Arial"/>
                <w:sz w:val="22"/>
                <w:szCs w:val="22"/>
              </w:rPr>
              <w:t xml:space="preserve">Total for 3 years: </w:t>
            </w:r>
            <w:sdt>
              <w:sdtPr>
                <w:rPr>
                  <w:rStyle w:val="PlaceholderText"/>
                </w:rPr>
                <w:id w:val="735748140"/>
                <w:placeholder>
                  <w:docPart w:val="558FCC453A4A41699CB01D0E5E53E30E"/>
                </w:placeholder>
                <w:showingPlcHdr/>
              </w:sdtPr>
              <w:sdtEndPr>
                <w:rPr>
                  <w:rStyle w:val="PlaceholderText"/>
                </w:rPr>
              </w:sdtEndPr>
              <w:sdtContent>
                <w:r w:rsidR="008A5D67" w:rsidRPr="008A5D67">
                  <w:rPr>
                    <w:rStyle w:val="PlaceholderText"/>
                  </w:rPr>
                  <w:t>Total funding requested</w:t>
                </w:r>
              </w:sdtContent>
            </w:sdt>
          </w:p>
        </w:tc>
      </w:tr>
    </w:tbl>
    <w:p w14:paraId="448882D9" w14:textId="77777777" w:rsidR="008A0422" w:rsidRPr="008A0422" w:rsidRDefault="008A0422" w:rsidP="008A0422">
      <w:pPr>
        <w:pStyle w:val="AnswerText"/>
        <w:spacing w:line="276" w:lineRule="auto"/>
        <w:rPr>
          <w:rFonts w:ascii="Elevance Sans" w:hAnsi="Elevance Sans" w:cs="Arial"/>
          <w:sz w:val="22"/>
          <w:szCs w:val="22"/>
        </w:rPr>
      </w:pPr>
    </w:p>
    <w:p w14:paraId="441088A3" w14:textId="77777777" w:rsidR="008A0422" w:rsidRPr="00BD4142" w:rsidRDefault="008A0422" w:rsidP="008A0422">
      <w:pPr>
        <w:pStyle w:val="AnswerText"/>
        <w:spacing w:line="276" w:lineRule="auto"/>
        <w:rPr>
          <w:rFonts w:ascii="Elevance Sans Semibold" w:hAnsi="Elevance Sans Semibold" w:cs="Arial"/>
          <w:bCs/>
          <w:sz w:val="24"/>
        </w:rPr>
      </w:pPr>
      <w:r w:rsidRPr="00BD4142">
        <w:rPr>
          <w:rFonts w:ascii="Elevance Sans Semibold" w:hAnsi="Elevance Sans Semibold" w:cs="Arial"/>
          <w:bCs/>
          <w:sz w:val="24"/>
        </w:rPr>
        <w:t>The Project is: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20"/>
        <w:gridCol w:w="3120"/>
        <w:gridCol w:w="3120"/>
      </w:tblGrid>
      <w:tr w:rsidR="008A0422" w:rsidRPr="008A0422" w14:paraId="4B810FFD" w14:textId="77777777" w:rsidTr="00BD4142">
        <w:tc>
          <w:tcPr>
            <w:tcW w:w="3120" w:type="dxa"/>
          </w:tcPr>
          <w:p w14:paraId="4956ABD5" w14:textId="77777777" w:rsidR="008A0422" w:rsidRPr="008A0422" w:rsidRDefault="00A3658F" w:rsidP="007824A4">
            <w:pPr>
              <w:pStyle w:val="AnswerText"/>
              <w:spacing w:line="276" w:lineRule="auto"/>
              <w:rPr>
                <w:rFonts w:ascii="Elevance Sans" w:hAnsi="Elevance Sans" w:cs="Arial"/>
                <w:sz w:val="22"/>
                <w:szCs w:val="22"/>
              </w:rPr>
            </w:pPr>
            <w:sdt>
              <w:sdtPr>
                <w:rPr>
                  <w:rFonts w:ascii="Elevance Sans" w:hAnsi="Elevance Sans" w:cs="Arial"/>
                  <w:sz w:val="22"/>
                  <w:szCs w:val="22"/>
                </w:rPr>
                <w:id w:val="147871720"/>
                <w14:checkbox>
                  <w14:checked w14:val="0"/>
                  <w14:checkedState w14:val="2612" w14:font="MS Gothic"/>
                  <w14:uncheckedState w14:val="2610" w14:font="MS Gothic"/>
                </w14:checkbox>
              </w:sdtPr>
              <w:sdtEndPr/>
              <w:sdtContent>
                <w:r w:rsidR="008A0422" w:rsidRPr="008A0422">
                  <w:rPr>
                    <w:rFonts w:ascii="Segoe UI Symbol" w:eastAsia="MS Gothic" w:hAnsi="Segoe UI Symbol" w:cs="Segoe UI Symbol"/>
                    <w:sz w:val="22"/>
                    <w:szCs w:val="22"/>
                  </w:rPr>
                  <w:t>☐</w:t>
                </w:r>
              </w:sdtContent>
            </w:sdt>
            <w:r w:rsidR="008A0422" w:rsidRPr="008A0422">
              <w:rPr>
                <w:rFonts w:ascii="Elevance Sans" w:hAnsi="Elevance Sans" w:cs="Arial"/>
                <w:sz w:val="22"/>
                <w:szCs w:val="22"/>
              </w:rPr>
              <w:t xml:space="preserve">  New</w:t>
            </w:r>
          </w:p>
        </w:tc>
        <w:tc>
          <w:tcPr>
            <w:tcW w:w="3120" w:type="dxa"/>
          </w:tcPr>
          <w:p w14:paraId="73AB10AC" w14:textId="77777777" w:rsidR="00BD4142" w:rsidRDefault="00A3658F" w:rsidP="00BD4142">
            <w:pPr>
              <w:pStyle w:val="AnswerText"/>
              <w:spacing w:line="276" w:lineRule="auto"/>
              <w:rPr>
                <w:rFonts w:cs="Arial"/>
              </w:rPr>
            </w:pPr>
            <w:sdt>
              <w:sdtPr>
                <w:rPr>
                  <w:rFonts w:ascii="Elevance Sans" w:hAnsi="Elevance Sans" w:cs="Arial"/>
                  <w:sz w:val="22"/>
                  <w:szCs w:val="22"/>
                </w:rPr>
                <w:id w:val="-1538036669"/>
                <w14:checkbox>
                  <w14:checked w14:val="0"/>
                  <w14:checkedState w14:val="2612" w14:font="MS Gothic"/>
                  <w14:uncheckedState w14:val="2610" w14:font="MS Gothic"/>
                </w14:checkbox>
              </w:sdtPr>
              <w:sdtEndPr/>
              <w:sdtContent>
                <w:r w:rsidR="008A0422">
                  <w:rPr>
                    <w:rFonts w:ascii="MS Gothic" w:eastAsia="MS Gothic" w:hAnsi="MS Gothic" w:cs="Arial" w:hint="eastAsia"/>
                    <w:sz w:val="22"/>
                    <w:szCs w:val="22"/>
                  </w:rPr>
                  <w:t>☐</w:t>
                </w:r>
              </w:sdtContent>
            </w:sdt>
            <w:r w:rsidR="008A0422" w:rsidRPr="008A0422">
              <w:rPr>
                <w:rFonts w:ascii="Elevance Sans" w:hAnsi="Elevance Sans" w:cs="Arial"/>
                <w:sz w:val="22"/>
                <w:szCs w:val="22"/>
              </w:rPr>
              <w:t xml:space="preserve">  Enhancing or expanding </w:t>
            </w:r>
            <w:r w:rsidR="00BD4142">
              <w:rPr>
                <w:rFonts w:ascii="Elevance Sans" w:hAnsi="Elevance Sans" w:cs="Arial"/>
                <w:sz w:val="22"/>
                <w:szCs w:val="22"/>
              </w:rPr>
              <w:t xml:space="preserve"> </w:t>
            </w:r>
            <w:r w:rsidR="00BD4142">
              <w:rPr>
                <w:rFonts w:cs="Arial"/>
              </w:rPr>
              <w:t xml:space="preserve">          </w:t>
            </w:r>
          </w:p>
          <w:p w14:paraId="45BF8B91" w14:textId="26F69C14" w:rsidR="008A0422" w:rsidRPr="008A0422" w:rsidRDefault="00BD4142" w:rsidP="00BD4142">
            <w:pPr>
              <w:pStyle w:val="AnswerText"/>
              <w:spacing w:line="276" w:lineRule="auto"/>
              <w:rPr>
                <w:rFonts w:ascii="Elevance Sans" w:hAnsi="Elevance Sans" w:cs="Arial"/>
                <w:sz w:val="22"/>
                <w:szCs w:val="22"/>
              </w:rPr>
            </w:pPr>
            <w:r>
              <w:rPr>
                <w:rFonts w:cs="Arial"/>
              </w:rPr>
              <w:t xml:space="preserve">      </w:t>
            </w:r>
            <w:r w:rsidR="008A0422" w:rsidRPr="008A0422">
              <w:rPr>
                <w:rFonts w:ascii="Elevance Sans" w:hAnsi="Elevance Sans" w:cs="Arial"/>
                <w:sz w:val="22"/>
                <w:szCs w:val="22"/>
              </w:rPr>
              <w:t>an existing project</w:t>
            </w:r>
          </w:p>
        </w:tc>
        <w:tc>
          <w:tcPr>
            <w:tcW w:w="3120" w:type="dxa"/>
          </w:tcPr>
          <w:p w14:paraId="605A1E27" w14:textId="77777777" w:rsidR="008A0422" w:rsidRPr="008A0422" w:rsidRDefault="00A3658F" w:rsidP="007824A4">
            <w:pPr>
              <w:pStyle w:val="AnswerText"/>
              <w:spacing w:line="276" w:lineRule="auto"/>
              <w:rPr>
                <w:rFonts w:ascii="Elevance Sans" w:hAnsi="Elevance Sans" w:cs="Arial"/>
                <w:sz w:val="22"/>
                <w:szCs w:val="22"/>
              </w:rPr>
            </w:pPr>
            <w:sdt>
              <w:sdtPr>
                <w:rPr>
                  <w:rFonts w:ascii="Elevance Sans" w:hAnsi="Elevance Sans" w:cs="Arial"/>
                  <w:sz w:val="22"/>
                  <w:szCs w:val="22"/>
                </w:rPr>
                <w:id w:val="1797248008"/>
                <w14:checkbox>
                  <w14:checked w14:val="0"/>
                  <w14:checkedState w14:val="2612" w14:font="MS Gothic"/>
                  <w14:uncheckedState w14:val="2610" w14:font="MS Gothic"/>
                </w14:checkbox>
              </w:sdtPr>
              <w:sdtEndPr/>
              <w:sdtContent>
                <w:r w:rsidR="008A0422" w:rsidRPr="008A0422">
                  <w:rPr>
                    <w:rFonts w:ascii="Segoe UI Symbol" w:eastAsia="MS Gothic" w:hAnsi="Segoe UI Symbol" w:cs="Segoe UI Symbol"/>
                    <w:sz w:val="22"/>
                    <w:szCs w:val="22"/>
                  </w:rPr>
                  <w:t>☐</w:t>
                </w:r>
              </w:sdtContent>
            </w:sdt>
            <w:r w:rsidR="008A0422" w:rsidRPr="008A0422">
              <w:rPr>
                <w:rFonts w:ascii="Elevance Sans" w:hAnsi="Elevance Sans" w:cs="Arial"/>
                <w:sz w:val="22"/>
                <w:szCs w:val="22"/>
              </w:rPr>
              <w:t xml:space="preserve">  Continuation of existing     </w:t>
            </w:r>
          </w:p>
          <w:p w14:paraId="7C43AE42" w14:textId="5DCE6D0D" w:rsidR="008A0422" w:rsidRPr="008A0422" w:rsidRDefault="008A0422" w:rsidP="007824A4">
            <w:pPr>
              <w:pStyle w:val="AnswerText"/>
              <w:spacing w:line="276" w:lineRule="auto"/>
              <w:rPr>
                <w:rFonts w:ascii="Elevance Sans" w:hAnsi="Elevance Sans" w:cs="Arial"/>
                <w:sz w:val="22"/>
                <w:szCs w:val="22"/>
              </w:rPr>
            </w:pPr>
            <w:r w:rsidRPr="008A0422">
              <w:rPr>
                <w:rFonts w:ascii="Elevance Sans" w:hAnsi="Elevance Sans" w:cs="Arial"/>
                <w:sz w:val="22"/>
                <w:szCs w:val="22"/>
              </w:rPr>
              <w:t xml:space="preserve">     </w:t>
            </w:r>
            <w:r w:rsidR="00BD4142">
              <w:rPr>
                <w:rFonts w:ascii="Elevance Sans" w:hAnsi="Elevance Sans" w:cs="Arial"/>
                <w:sz w:val="22"/>
                <w:szCs w:val="22"/>
              </w:rPr>
              <w:t xml:space="preserve"> </w:t>
            </w:r>
            <w:r w:rsidRPr="008A0422">
              <w:rPr>
                <w:rFonts w:ascii="Elevance Sans" w:hAnsi="Elevance Sans" w:cs="Arial"/>
                <w:sz w:val="22"/>
                <w:szCs w:val="22"/>
              </w:rPr>
              <w:t>project/services</w:t>
            </w:r>
          </w:p>
        </w:tc>
      </w:tr>
    </w:tbl>
    <w:p w14:paraId="314F3A0C" w14:textId="77777777" w:rsidR="008A0422" w:rsidRPr="008A0422" w:rsidRDefault="008A0422" w:rsidP="008A0422">
      <w:pPr>
        <w:pStyle w:val="AnswerText"/>
        <w:spacing w:line="276" w:lineRule="auto"/>
        <w:rPr>
          <w:rFonts w:ascii="Elevance Sans" w:hAnsi="Elevance Sans" w:cs="Arial"/>
          <w:sz w:val="22"/>
          <w:szCs w:val="22"/>
        </w:rPr>
      </w:pPr>
    </w:p>
    <w:p w14:paraId="24BB46C9" w14:textId="0F9FBFAC" w:rsidR="00CA38B4" w:rsidRPr="008A0422" w:rsidRDefault="00CD2496" w:rsidP="00CD2496">
      <w:pPr>
        <w:tabs>
          <w:tab w:val="left" w:pos="1305"/>
        </w:tabs>
        <w:rPr>
          <w:rFonts w:ascii="Elevance Sans" w:hAnsi="Elevance Sans"/>
        </w:rPr>
      </w:pPr>
      <w:r>
        <w:rPr>
          <w:rFonts w:ascii="Elevance Sans" w:hAnsi="Elevance Sans"/>
        </w:rPr>
        <w:tab/>
      </w:r>
    </w:p>
    <w:sectPr w:rsidR="00CA38B4" w:rsidRPr="008A0422" w:rsidSect="00AA0D60">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C63503" w14:textId="77777777" w:rsidR="008A0422" w:rsidRDefault="008A0422" w:rsidP="00AA0D60">
      <w:r>
        <w:separator/>
      </w:r>
    </w:p>
  </w:endnote>
  <w:endnote w:type="continuationSeparator" w:id="0">
    <w:p w14:paraId="4BDD2E5A" w14:textId="77777777" w:rsidR="008A0422" w:rsidRDefault="008A0422" w:rsidP="00AA0D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levance Sans">
    <w:altName w:val="Calibri"/>
    <w:panose1 w:val="00000000000000000000"/>
    <w:charset w:val="00"/>
    <w:family w:val="modern"/>
    <w:notTrueType/>
    <w:pitch w:val="variable"/>
    <w:sig w:usb0="80000047" w:usb1="1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Elevance Sans Semibold">
    <w:altName w:val="Calibri"/>
    <w:panose1 w:val="00000000000000000000"/>
    <w:charset w:val="00"/>
    <w:family w:val="modern"/>
    <w:notTrueType/>
    <w:pitch w:val="variable"/>
    <w:sig w:usb0="80000047" w:usb1="10000000" w:usb2="00000000" w:usb3="00000000" w:csb0="00000093" w:csb1="00000000"/>
  </w:font>
  <w:font w:name="Elevance Sans Medium">
    <w:altName w:val="Calibri"/>
    <w:panose1 w:val="00000000000000000000"/>
    <w:charset w:val="00"/>
    <w:family w:val="modern"/>
    <w:notTrueType/>
    <w:pitch w:val="variable"/>
    <w:sig w:usb0="80000047" w:usb1="10000000" w:usb2="00000000" w:usb3="00000000" w:csb0="00000093" w:csb1="00000000"/>
  </w:font>
  <w:font w:name="Elevance Sans Condensed">
    <w:altName w:val="Calibri"/>
    <w:panose1 w:val="00000000000000000000"/>
    <w:charset w:val="00"/>
    <w:family w:val="modern"/>
    <w:notTrueType/>
    <w:pitch w:val="variable"/>
    <w:sig w:usb0="80000047" w:usb1="10000000" w:usb2="00000000" w:usb3="00000000" w:csb0="00000093"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F95F84" w14:textId="77777777" w:rsidR="00AA0D60" w:rsidRPr="006270E7" w:rsidRDefault="006270E7" w:rsidP="00524382">
    <w:pPr>
      <w:pStyle w:val="Footer"/>
      <w:spacing w:after="50"/>
      <w:rPr>
        <w:rFonts w:ascii="Elevance Sans Semibold" w:hAnsi="Elevance Sans Semibold"/>
        <w:b/>
        <w:bCs/>
        <w:color w:val="5009B5" w:themeColor="accent1"/>
      </w:rPr>
    </w:pPr>
    <w:r w:rsidRPr="006270E7">
      <w:rPr>
        <w:rFonts w:ascii="Elevance Sans Semibold" w:hAnsi="Elevance Sans Semibold"/>
        <w:b/>
        <w:bCs/>
        <w:color w:val="5009B5" w:themeColor="accent1"/>
      </w:rPr>
      <w:t>carelon</w:t>
    </w:r>
    <w:r w:rsidR="00BC55E4" w:rsidRPr="006270E7">
      <w:rPr>
        <w:rFonts w:ascii="Elevance Sans Semibold" w:hAnsi="Elevance Sans Semibold"/>
        <w:b/>
        <w:bCs/>
        <w:color w:val="5009B5" w:themeColor="accent1"/>
      </w:rPr>
      <w:t>.com</w:t>
    </w:r>
  </w:p>
  <w:p w14:paraId="171AE563" w14:textId="77777777" w:rsidR="008A0422" w:rsidRPr="00A3658F" w:rsidRDefault="008A0422" w:rsidP="008A0422">
    <w:pPr>
      <w:pStyle w:val="Footer"/>
      <w:spacing w:after="0"/>
      <w:rPr>
        <w:rFonts w:ascii="Elevance Sans" w:hAnsi="Elevance Sans"/>
        <w:sz w:val="20"/>
        <w:szCs w:val="20"/>
      </w:rPr>
    </w:pPr>
    <w:r w:rsidRPr="00A3658F">
      <w:rPr>
        <w:rFonts w:ascii="Elevance Sans" w:hAnsi="Elevance Sans"/>
        <w:sz w:val="20"/>
        <w:szCs w:val="20"/>
      </w:rPr>
      <w:t>Request for Responses</w:t>
    </w:r>
  </w:p>
  <w:p w14:paraId="00D21729" w14:textId="63F7570C" w:rsidR="00AA0D60" w:rsidRPr="00524382" w:rsidRDefault="008D2BCA" w:rsidP="008A0422">
    <w:pPr>
      <w:spacing w:after="0"/>
      <w:rPr>
        <w:rFonts w:ascii="Elevance Sans Semibold" w:hAnsi="Elevance Sans Semibold"/>
        <w:b/>
        <w:bCs/>
        <w:color w:val="2A1B47" w:themeColor="text2"/>
      </w:rPr>
    </w:pPr>
    <w:r w:rsidRPr="00A3658F">
      <w:rPr>
        <w:rFonts w:ascii="Elevance Sans" w:hAnsi="Elevance Sans"/>
        <w:sz w:val="20"/>
        <w:szCs w:val="20"/>
      </w:rPr>
      <w:t>Southwest Washington</w:t>
    </w:r>
    <w:r w:rsidR="008A0422" w:rsidRPr="00A3658F">
      <w:rPr>
        <w:rFonts w:ascii="Elevance Sans" w:hAnsi="Elevance Sans"/>
        <w:sz w:val="20"/>
        <w:szCs w:val="20"/>
      </w:rPr>
      <w:t xml:space="preserve"> Mental Health and Substance </w:t>
    </w:r>
    <w:r w:rsidR="00CD2496" w:rsidRPr="00A3658F">
      <w:rPr>
        <w:rFonts w:ascii="Elevance Sans" w:hAnsi="Elevance Sans"/>
        <w:sz w:val="20"/>
        <w:szCs w:val="20"/>
      </w:rPr>
      <w:t>Use Prevention, Treatment and Recovery Services</w:t>
    </w:r>
    <w:r w:rsidR="002173FF" w:rsidRPr="00A3658F">
      <w:rPr>
        <w:rFonts w:ascii="Elevance Sans" w:hAnsi="Elevance Sans"/>
        <w:sz w:val="20"/>
        <w:szCs w:val="20"/>
      </w:rPr>
      <w:t xml:space="preserve"> Block Grant</w:t>
    </w:r>
    <w:r w:rsidR="008A0422" w:rsidRPr="006B0105">
      <w:rPr>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9754BA" w14:textId="77777777" w:rsidR="008A0422" w:rsidRDefault="008A0422" w:rsidP="00AA0D60">
      <w:r>
        <w:separator/>
      </w:r>
    </w:p>
  </w:footnote>
  <w:footnote w:type="continuationSeparator" w:id="0">
    <w:p w14:paraId="5638A211" w14:textId="77777777" w:rsidR="008A0422" w:rsidRDefault="008A0422" w:rsidP="00AA0D6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80B74" w14:textId="77777777" w:rsidR="00900A9C" w:rsidRDefault="00900A9C" w:rsidP="00900A9C">
    <w:pPr>
      <w:pStyle w:val="Header"/>
      <w:jc w:val="right"/>
    </w:pPr>
  </w:p>
  <w:p w14:paraId="7C2F83C4" w14:textId="26E72565" w:rsidR="00AA0D60" w:rsidRDefault="00FF119D" w:rsidP="008A0422">
    <w:pPr>
      <w:pStyle w:val="Header"/>
      <w:jc w:val="right"/>
    </w:pPr>
    <w:r>
      <w:rPr>
        <w:noProof/>
      </w:rPr>
      <w:drawing>
        <wp:inline distT="0" distB="0" distL="0" distR="0" wp14:anchorId="49540A32" wp14:editId="3817EF07">
          <wp:extent cx="1610087" cy="417830"/>
          <wp:effectExtent l="0" t="0" r="3175" b="1270"/>
          <wp:docPr id="2" name="Graphic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phic 2"/>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670183" cy="4334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B52A973E"/>
    <w:lvl w:ilvl="0">
      <w:start w:val="1"/>
      <w:numFmt w:val="decimal"/>
      <w:lvlText w:val="%1."/>
      <w:lvlJc w:val="left"/>
      <w:pPr>
        <w:tabs>
          <w:tab w:val="num" w:pos="1080"/>
        </w:tabs>
        <w:ind w:left="1080" w:hanging="360"/>
      </w:pPr>
    </w:lvl>
  </w:abstractNum>
  <w:abstractNum w:abstractNumId="1" w15:restartNumberingAfterBreak="0">
    <w:nsid w:val="015B3BE1"/>
    <w:multiLevelType w:val="hybridMultilevel"/>
    <w:tmpl w:val="EFA8CA54"/>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98326FF"/>
    <w:multiLevelType w:val="hybridMultilevel"/>
    <w:tmpl w:val="CA04964E"/>
    <w:lvl w:ilvl="0" w:tplc="D2B61F54">
      <w:start w:val="1"/>
      <w:numFmt w:val="bullet"/>
      <w:pStyle w:val="BulletedList"/>
      <w:lvlText w:val=""/>
      <w:lvlJc w:val="left"/>
      <w:pPr>
        <w:ind w:left="360" w:hanging="360"/>
      </w:pPr>
      <w:rPr>
        <w:rFonts w:ascii="Symbol" w:hAnsi="Symbol" w:hint="default"/>
      </w:rPr>
    </w:lvl>
    <w:lvl w:ilvl="1" w:tplc="65C6F20C">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3B347AA0"/>
    <w:multiLevelType w:val="hybridMultilevel"/>
    <w:tmpl w:val="1F2663F0"/>
    <w:lvl w:ilvl="0" w:tplc="C8AE6690">
      <w:start w:val="1"/>
      <w:numFmt w:val="bullet"/>
      <w:pStyle w:val="BulletedList4"/>
      <w:lvlText w:val="•"/>
      <w:lvlJc w:val="left"/>
      <w:pPr>
        <w:ind w:left="1440" w:hanging="360"/>
      </w:pPr>
      <w:rPr>
        <w:rFonts w:ascii="Elevance Sans" w:hAnsi="Elevance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DFC7334"/>
    <w:multiLevelType w:val="hybridMultilevel"/>
    <w:tmpl w:val="5B9CE022"/>
    <w:lvl w:ilvl="0" w:tplc="314EF558">
      <w:start w:val="1"/>
      <w:numFmt w:val="bullet"/>
      <w:pStyle w:val="BulletedList2"/>
      <w:lvlText w:val=""/>
      <w:lvlJc w:val="left"/>
      <w:pPr>
        <w:ind w:left="792" w:hanging="360"/>
      </w:pPr>
      <w:rPr>
        <w:rFonts w:ascii="Symbol" w:hAnsi="Symbol" w:hint="default"/>
      </w:rPr>
    </w:lvl>
    <w:lvl w:ilvl="1" w:tplc="A40CFE0A">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F4E2B08"/>
    <w:multiLevelType w:val="hybridMultilevel"/>
    <w:tmpl w:val="3E40A6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74DB3E64"/>
    <w:multiLevelType w:val="hybridMultilevel"/>
    <w:tmpl w:val="982AF0B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5D07345"/>
    <w:multiLevelType w:val="hybridMultilevel"/>
    <w:tmpl w:val="F45AE268"/>
    <w:lvl w:ilvl="0" w:tplc="B0BA8198">
      <w:start w:val="1"/>
      <w:numFmt w:val="bullet"/>
      <w:pStyle w:val="BulletedList3"/>
      <w:lvlText w:val="•"/>
      <w:lvlJc w:val="left"/>
      <w:pPr>
        <w:ind w:left="1152" w:hanging="360"/>
      </w:pPr>
      <w:rPr>
        <w:rFonts w:ascii="Elevance Sans" w:hAnsi="Elevance Sans" w:hint="default"/>
        <w:color w:val="auto"/>
      </w:rPr>
    </w:lvl>
    <w:lvl w:ilvl="1" w:tplc="CD06DA90">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52961406">
    <w:abstractNumId w:val="5"/>
  </w:num>
  <w:num w:numId="2" w16cid:durableId="434524995">
    <w:abstractNumId w:val="6"/>
  </w:num>
  <w:num w:numId="3" w16cid:durableId="753941649">
    <w:abstractNumId w:val="2"/>
  </w:num>
  <w:num w:numId="4" w16cid:durableId="1043794741">
    <w:abstractNumId w:val="4"/>
  </w:num>
  <w:num w:numId="5" w16cid:durableId="312878840">
    <w:abstractNumId w:val="7"/>
  </w:num>
  <w:num w:numId="6" w16cid:durableId="1112284213">
    <w:abstractNumId w:val="3"/>
  </w:num>
  <w:num w:numId="7" w16cid:durableId="472599381">
    <w:abstractNumId w:val="0"/>
  </w:num>
  <w:num w:numId="8" w16cid:durableId="18895637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422"/>
    <w:rsid w:val="00014FDD"/>
    <w:rsid w:val="000369BC"/>
    <w:rsid w:val="00077736"/>
    <w:rsid w:val="00091D0E"/>
    <w:rsid w:val="00092B11"/>
    <w:rsid w:val="000A6379"/>
    <w:rsid w:val="000D1F77"/>
    <w:rsid w:val="000F313E"/>
    <w:rsid w:val="00145B26"/>
    <w:rsid w:val="00160094"/>
    <w:rsid w:val="00171224"/>
    <w:rsid w:val="001738F5"/>
    <w:rsid w:val="0017542E"/>
    <w:rsid w:val="001902A1"/>
    <w:rsid w:val="001909E4"/>
    <w:rsid w:val="001B0694"/>
    <w:rsid w:val="001F2118"/>
    <w:rsid w:val="002173FF"/>
    <w:rsid w:val="002C14A9"/>
    <w:rsid w:val="002D0374"/>
    <w:rsid w:val="002D3ADF"/>
    <w:rsid w:val="002E276B"/>
    <w:rsid w:val="003114B5"/>
    <w:rsid w:val="003115BA"/>
    <w:rsid w:val="00336A16"/>
    <w:rsid w:val="0034094D"/>
    <w:rsid w:val="00381EF2"/>
    <w:rsid w:val="003D5FA6"/>
    <w:rsid w:val="003D7B8A"/>
    <w:rsid w:val="0043710C"/>
    <w:rsid w:val="0044429D"/>
    <w:rsid w:val="00454DD2"/>
    <w:rsid w:val="00475880"/>
    <w:rsid w:val="00487545"/>
    <w:rsid w:val="004B0DF3"/>
    <w:rsid w:val="004C7E16"/>
    <w:rsid w:val="004E149C"/>
    <w:rsid w:val="00504CB7"/>
    <w:rsid w:val="00524382"/>
    <w:rsid w:val="00533CEB"/>
    <w:rsid w:val="005351F7"/>
    <w:rsid w:val="0054215B"/>
    <w:rsid w:val="00566C56"/>
    <w:rsid w:val="00575047"/>
    <w:rsid w:val="005770C1"/>
    <w:rsid w:val="0059589E"/>
    <w:rsid w:val="005B0B69"/>
    <w:rsid w:val="005D0036"/>
    <w:rsid w:val="005E2299"/>
    <w:rsid w:val="005E64CD"/>
    <w:rsid w:val="00617FB9"/>
    <w:rsid w:val="006270E7"/>
    <w:rsid w:val="006734D1"/>
    <w:rsid w:val="00673E19"/>
    <w:rsid w:val="00686048"/>
    <w:rsid w:val="006933CB"/>
    <w:rsid w:val="006A7E84"/>
    <w:rsid w:val="006D39C4"/>
    <w:rsid w:val="006D4ED8"/>
    <w:rsid w:val="006F03AD"/>
    <w:rsid w:val="0070675D"/>
    <w:rsid w:val="00734D58"/>
    <w:rsid w:val="00762519"/>
    <w:rsid w:val="007D49E4"/>
    <w:rsid w:val="007E6D43"/>
    <w:rsid w:val="007F559A"/>
    <w:rsid w:val="00817F8F"/>
    <w:rsid w:val="008301B9"/>
    <w:rsid w:val="008336B6"/>
    <w:rsid w:val="00855A73"/>
    <w:rsid w:val="008A0422"/>
    <w:rsid w:val="008A5D67"/>
    <w:rsid w:val="008B4EF3"/>
    <w:rsid w:val="008D2BCA"/>
    <w:rsid w:val="00900A9C"/>
    <w:rsid w:val="0092770E"/>
    <w:rsid w:val="00940E42"/>
    <w:rsid w:val="00942626"/>
    <w:rsid w:val="009C3413"/>
    <w:rsid w:val="00A27BA6"/>
    <w:rsid w:val="00A3658F"/>
    <w:rsid w:val="00A41993"/>
    <w:rsid w:val="00A45CA5"/>
    <w:rsid w:val="00AA0D60"/>
    <w:rsid w:val="00AA2E9B"/>
    <w:rsid w:val="00AD0BCC"/>
    <w:rsid w:val="00B815AC"/>
    <w:rsid w:val="00BA5052"/>
    <w:rsid w:val="00BB682A"/>
    <w:rsid w:val="00BC55E4"/>
    <w:rsid w:val="00BD3550"/>
    <w:rsid w:val="00BD4142"/>
    <w:rsid w:val="00BE4215"/>
    <w:rsid w:val="00C03A0A"/>
    <w:rsid w:val="00C17ED4"/>
    <w:rsid w:val="00C44F60"/>
    <w:rsid w:val="00C70B92"/>
    <w:rsid w:val="00C87022"/>
    <w:rsid w:val="00C953BA"/>
    <w:rsid w:val="00CA19CA"/>
    <w:rsid w:val="00CA38B4"/>
    <w:rsid w:val="00CA437B"/>
    <w:rsid w:val="00CD2496"/>
    <w:rsid w:val="00D27EBE"/>
    <w:rsid w:val="00D3413C"/>
    <w:rsid w:val="00D47CFC"/>
    <w:rsid w:val="00D56DD2"/>
    <w:rsid w:val="00D57206"/>
    <w:rsid w:val="00DA56AB"/>
    <w:rsid w:val="00DB4826"/>
    <w:rsid w:val="00E1198A"/>
    <w:rsid w:val="00E23292"/>
    <w:rsid w:val="00E97C6B"/>
    <w:rsid w:val="00EB0C32"/>
    <w:rsid w:val="00EB6A59"/>
    <w:rsid w:val="00EE06F4"/>
    <w:rsid w:val="00EE6369"/>
    <w:rsid w:val="00F034B4"/>
    <w:rsid w:val="00F42B7B"/>
    <w:rsid w:val="00F9741C"/>
    <w:rsid w:val="00F97788"/>
    <w:rsid w:val="00F97A45"/>
    <w:rsid w:val="00FE52EC"/>
    <w:rsid w:val="00FF00F2"/>
    <w:rsid w:val="00FF010E"/>
    <w:rsid w:val="00FF119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AF6B9E"/>
  <w15:docId w15:val="{0568D504-40F6-4139-ADA7-A6871DBA1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422"/>
    <w:pPr>
      <w:spacing w:after="160" w:line="259" w:lineRule="auto"/>
    </w:pPr>
    <w:rPr>
      <w:sz w:val="22"/>
      <w:szCs w:val="22"/>
    </w:rPr>
  </w:style>
  <w:style w:type="paragraph" w:styleId="Heading1">
    <w:name w:val="heading 1"/>
    <w:basedOn w:val="Text"/>
    <w:next w:val="Normal"/>
    <w:link w:val="Heading1Char"/>
    <w:uiPriority w:val="9"/>
    <w:qFormat/>
    <w:rsid w:val="00762519"/>
    <w:pPr>
      <w:framePr w:w="0" w:hRule="auto" w:hSpace="0" w:wrap="auto" w:vAnchor="margin" w:hAnchor="text" w:xAlign="left" w:yAlign="inline"/>
      <w:spacing w:line="288" w:lineRule="auto"/>
      <w:outlineLvl w:val="0"/>
    </w:pPr>
    <w:rPr>
      <w:rFonts w:ascii="Elevance Sans Semibold" w:hAnsi="Elevance Sans Semibold"/>
      <w:b/>
      <w:bCs/>
      <w:color w:val="5009B5" w:themeColor="accent1"/>
      <w:sz w:val="40"/>
      <w:szCs w:val="40"/>
    </w:rPr>
  </w:style>
  <w:style w:type="paragraph" w:styleId="Heading2">
    <w:name w:val="heading 2"/>
    <w:basedOn w:val="Text"/>
    <w:next w:val="Normal"/>
    <w:link w:val="Heading2Char"/>
    <w:uiPriority w:val="9"/>
    <w:unhideWhenUsed/>
    <w:qFormat/>
    <w:rsid w:val="00762519"/>
    <w:pPr>
      <w:framePr w:w="0" w:hRule="auto" w:hSpace="0" w:wrap="auto" w:vAnchor="margin" w:hAnchor="text" w:xAlign="left" w:yAlign="inline"/>
      <w:spacing w:line="288" w:lineRule="auto"/>
      <w:outlineLvl w:val="1"/>
    </w:pPr>
    <w:rPr>
      <w:rFonts w:ascii="Elevance Sans Medium" w:hAnsi="Elevance Sans Medium"/>
      <w:color w:val="5009B5" w:themeColor="accent1"/>
      <w:sz w:val="36"/>
      <w:szCs w:val="36"/>
    </w:rPr>
  </w:style>
  <w:style w:type="paragraph" w:styleId="Heading3">
    <w:name w:val="heading 3"/>
    <w:basedOn w:val="Heading2"/>
    <w:next w:val="Normal"/>
    <w:link w:val="Heading3Char"/>
    <w:uiPriority w:val="9"/>
    <w:unhideWhenUsed/>
    <w:qFormat/>
    <w:rsid w:val="00762519"/>
    <w:pPr>
      <w:outlineLvl w:val="2"/>
    </w:pPr>
    <w:rPr>
      <w:rFonts w:ascii="Elevance Sans" w:hAnsi="Elevance San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A0D60"/>
    <w:pPr>
      <w:tabs>
        <w:tab w:val="center" w:pos="4680"/>
        <w:tab w:val="right" w:pos="9360"/>
      </w:tabs>
    </w:pPr>
  </w:style>
  <w:style w:type="character" w:customStyle="1" w:styleId="HeaderChar">
    <w:name w:val="Header Char"/>
    <w:basedOn w:val="DefaultParagraphFont"/>
    <w:link w:val="Header"/>
    <w:uiPriority w:val="99"/>
    <w:rsid w:val="00AA0D60"/>
  </w:style>
  <w:style w:type="paragraph" w:styleId="Footer">
    <w:name w:val="footer"/>
    <w:basedOn w:val="Normal"/>
    <w:link w:val="FooterChar"/>
    <w:uiPriority w:val="99"/>
    <w:unhideWhenUsed/>
    <w:rsid w:val="00AA0D60"/>
    <w:pPr>
      <w:tabs>
        <w:tab w:val="center" w:pos="4680"/>
        <w:tab w:val="right" w:pos="9360"/>
      </w:tabs>
    </w:pPr>
  </w:style>
  <w:style w:type="character" w:customStyle="1" w:styleId="FooterChar">
    <w:name w:val="Footer Char"/>
    <w:basedOn w:val="DefaultParagraphFont"/>
    <w:link w:val="Footer"/>
    <w:uiPriority w:val="99"/>
    <w:rsid w:val="00AA0D60"/>
  </w:style>
  <w:style w:type="paragraph" w:styleId="Revision">
    <w:name w:val="Revision"/>
    <w:hidden/>
    <w:uiPriority w:val="99"/>
    <w:semiHidden/>
    <w:rsid w:val="00FF00F2"/>
  </w:style>
  <w:style w:type="paragraph" w:customStyle="1" w:styleId="Text">
    <w:name w:val="Text"/>
    <w:basedOn w:val="Normal"/>
    <w:rsid w:val="005351F7"/>
    <w:pPr>
      <w:framePr w:w="9166" w:h="13111" w:hSpace="180" w:wrap="around" w:vAnchor="text" w:hAnchor="page" w:x="1441" w:y="-983"/>
      <w:spacing w:line="280" w:lineRule="exact"/>
    </w:pPr>
    <w:rPr>
      <w:sz w:val="24"/>
      <w:szCs w:val="24"/>
    </w:rPr>
  </w:style>
  <w:style w:type="paragraph" w:styleId="Title">
    <w:name w:val="Title"/>
    <w:basedOn w:val="Normal"/>
    <w:next w:val="Normal"/>
    <w:link w:val="TitleChar"/>
    <w:uiPriority w:val="10"/>
    <w:qFormat/>
    <w:rsid w:val="00762519"/>
    <w:pPr>
      <w:contextualSpacing/>
    </w:pPr>
    <w:rPr>
      <w:rFonts w:eastAsiaTheme="majorEastAsia" w:cstheme="majorBidi"/>
      <w:color w:val="5009B5" w:themeColor="accent1"/>
      <w:spacing w:val="-10"/>
      <w:kern w:val="28"/>
      <w:sz w:val="56"/>
      <w:szCs w:val="56"/>
    </w:rPr>
  </w:style>
  <w:style w:type="character" w:customStyle="1" w:styleId="TitleChar">
    <w:name w:val="Title Char"/>
    <w:basedOn w:val="DefaultParagraphFont"/>
    <w:link w:val="Title"/>
    <w:uiPriority w:val="10"/>
    <w:rsid w:val="00762519"/>
    <w:rPr>
      <w:rFonts w:ascii="Elevance Sans" w:eastAsiaTheme="majorEastAsia" w:hAnsi="Elevance Sans" w:cstheme="majorBidi"/>
      <w:color w:val="5009B5" w:themeColor="accent1"/>
      <w:spacing w:val="-10"/>
      <w:kern w:val="28"/>
      <w:sz w:val="56"/>
      <w:szCs w:val="56"/>
    </w:rPr>
  </w:style>
  <w:style w:type="character" w:customStyle="1" w:styleId="Heading1Char">
    <w:name w:val="Heading 1 Char"/>
    <w:basedOn w:val="DefaultParagraphFont"/>
    <w:link w:val="Heading1"/>
    <w:uiPriority w:val="9"/>
    <w:rsid w:val="00762519"/>
    <w:rPr>
      <w:rFonts w:ascii="Elevance Sans Semibold" w:eastAsia="Times New Roman" w:hAnsi="Elevance Sans Semibold" w:cs="Times New Roman"/>
      <w:b/>
      <w:bCs/>
      <w:color w:val="5009B5" w:themeColor="accent1"/>
      <w:sz w:val="40"/>
      <w:szCs w:val="40"/>
    </w:rPr>
  </w:style>
  <w:style w:type="character" w:customStyle="1" w:styleId="Heading2Char">
    <w:name w:val="Heading 2 Char"/>
    <w:basedOn w:val="DefaultParagraphFont"/>
    <w:link w:val="Heading2"/>
    <w:uiPriority w:val="9"/>
    <w:rsid w:val="00762519"/>
    <w:rPr>
      <w:rFonts w:ascii="Elevance Sans Medium" w:eastAsia="Times New Roman" w:hAnsi="Elevance Sans Medium" w:cs="Times New Roman"/>
      <w:color w:val="5009B5" w:themeColor="accent1"/>
      <w:sz w:val="36"/>
      <w:szCs w:val="36"/>
    </w:rPr>
  </w:style>
  <w:style w:type="paragraph" w:styleId="Subtitle">
    <w:name w:val="Subtitle"/>
    <w:basedOn w:val="Text"/>
    <w:next w:val="Normal"/>
    <w:link w:val="SubtitleChar"/>
    <w:autoRedefine/>
    <w:uiPriority w:val="11"/>
    <w:qFormat/>
    <w:rsid w:val="00762519"/>
    <w:pPr>
      <w:framePr w:w="0" w:hRule="auto" w:hSpace="0" w:wrap="auto" w:vAnchor="margin" w:hAnchor="text" w:xAlign="left" w:yAlign="inline"/>
      <w:spacing w:after="120" w:line="288" w:lineRule="auto"/>
    </w:pPr>
    <w:rPr>
      <w:rFonts w:ascii="Elevance Sans Medium" w:hAnsi="Elevance Sans Medium"/>
      <w:sz w:val="28"/>
      <w:szCs w:val="28"/>
    </w:rPr>
  </w:style>
  <w:style w:type="character" w:customStyle="1" w:styleId="SubtitleChar">
    <w:name w:val="Subtitle Char"/>
    <w:basedOn w:val="DefaultParagraphFont"/>
    <w:link w:val="Subtitle"/>
    <w:uiPriority w:val="11"/>
    <w:rsid w:val="00762519"/>
    <w:rPr>
      <w:rFonts w:ascii="Elevance Sans Medium" w:eastAsia="Times New Roman" w:hAnsi="Elevance Sans Medium" w:cs="Times New Roman"/>
      <w:color w:val="221E33" w:themeColor="text1"/>
      <w:sz w:val="28"/>
      <w:szCs w:val="28"/>
    </w:rPr>
  </w:style>
  <w:style w:type="character" w:customStyle="1" w:styleId="Heading3Char">
    <w:name w:val="Heading 3 Char"/>
    <w:basedOn w:val="DefaultParagraphFont"/>
    <w:link w:val="Heading3"/>
    <w:uiPriority w:val="9"/>
    <w:rsid w:val="00762519"/>
    <w:rPr>
      <w:rFonts w:ascii="Elevance Sans" w:eastAsia="Times New Roman" w:hAnsi="Elevance Sans" w:cs="Times New Roman"/>
      <w:color w:val="5009B5" w:themeColor="accent1"/>
      <w:sz w:val="32"/>
      <w:szCs w:val="32"/>
    </w:rPr>
  </w:style>
  <w:style w:type="paragraph" w:styleId="NoSpacing">
    <w:name w:val="No Spacing"/>
    <w:aliases w:val="Footnote"/>
    <w:basedOn w:val="Text"/>
    <w:autoRedefine/>
    <w:uiPriority w:val="1"/>
    <w:qFormat/>
    <w:rsid w:val="006F03AD"/>
    <w:pPr>
      <w:framePr w:w="0" w:hRule="auto" w:hSpace="0" w:wrap="auto" w:vAnchor="margin" w:hAnchor="text" w:xAlign="left" w:yAlign="inline"/>
      <w:spacing w:line="288" w:lineRule="auto"/>
    </w:pPr>
    <w:rPr>
      <w:sz w:val="16"/>
      <w:szCs w:val="16"/>
    </w:rPr>
  </w:style>
  <w:style w:type="character" w:styleId="Emphasis">
    <w:name w:val="Emphasis"/>
    <w:aliases w:val="Condensed Body Copy"/>
    <w:uiPriority w:val="20"/>
    <w:qFormat/>
    <w:rsid w:val="007E6D43"/>
    <w:rPr>
      <w:rFonts w:ascii="Elevance Sans Condensed" w:hAnsi="Elevance Sans Condensed"/>
    </w:rPr>
  </w:style>
  <w:style w:type="paragraph" w:styleId="ListParagraph">
    <w:name w:val="List Paragraph"/>
    <w:basedOn w:val="Normal"/>
    <w:uiPriority w:val="34"/>
    <w:rsid w:val="00E23292"/>
    <w:pPr>
      <w:ind w:left="720"/>
      <w:contextualSpacing/>
    </w:pPr>
  </w:style>
  <w:style w:type="paragraph" w:customStyle="1" w:styleId="BasicParagraph">
    <w:name w:val="[Basic Paragraph]"/>
    <w:basedOn w:val="Normal"/>
    <w:uiPriority w:val="99"/>
    <w:rsid w:val="00D57206"/>
    <w:pPr>
      <w:autoSpaceDE w:val="0"/>
      <w:autoSpaceDN w:val="0"/>
      <w:adjustRightInd w:val="0"/>
      <w:textAlignment w:val="center"/>
    </w:pPr>
    <w:rPr>
      <w:rFonts w:ascii="MinionPro-Regular" w:hAnsi="MinionPro-Regular" w:cs="MinionPro-Regular"/>
      <w:color w:val="000000"/>
      <w:sz w:val="24"/>
      <w:szCs w:val="24"/>
    </w:rPr>
  </w:style>
  <w:style w:type="paragraph" w:customStyle="1" w:styleId="BulletedList">
    <w:name w:val="Bulleted List"/>
    <w:basedOn w:val="BasicParagraph"/>
    <w:autoRedefine/>
    <w:rsid w:val="002D0374"/>
    <w:pPr>
      <w:numPr>
        <w:numId w:val="3"/>
      </w:numPr>
      <w:spacing w:after="120"/>
      <w:ind w:left="403"/>
    </w:pPr>
    <w:rPr>
      <w:rFonts w:ascii="Elevance Sans" w:hAnsi="Elevance Sans" w:cs="Elevance Sans"/>
      <w:sz w:val="22"/>
    </w:rPr>
  </w:style>
  <w:style w:type="character" w:styleId="Hyperlink">
    <w:name w:val="Hyperlink"/>
    <w:basedOn w:val="DefaultParagraphFont"/>
    <w:uiPriority w:val="99"/>
    <w:unhideWhenUsed/>
    <w:qFormat/>
    <w:rsid w:val="002D0374"/>
    <w:rPr>
      <w:rFonts w:ascii="Elevance Sans Medium" w:hAnsi="Elevance Sans Medium"/>
      <w:b w:val="0"/>
      <w:i w:val="0"/>
      <w:color w:val="0A7CB6"/>
      <w:u w:val="single"/>
    </w:rPr>
  </w:style>
  <w:style w:type="paragraph" w:customStyle="1" w:styleId="BulletedList2">
    <w:name w:val="Bulleted List 2"/>
    <w:basedOn w:val="BulletedList"/>
    <w:autoRedefine/>
    <w:qFormat/>
    <w:rsid w:val="002D0374"/>
    <w:pPr>
      <w:numPr>
        <w:numId w:val="4"/>
      </w:numPr>
    </w:pPr>
  </w:style>
  <w:style w:type="paragraph" w:customStyle="1" w:styleId="BulletedList3">
    <w:name w:val="Bulleted List 3"/>
    <w:basedOn w:val="BulletedList2"/>
    <w:autoRedefine/>
    <w:qFormat/>
    <w:rsid w:val="002D0374"/>
    <w:pPr>
      <w:numPr>
        <w:numId w:val="5"/>
      </w:numPr>
      <w:ind w:left="1080" w:hanging="288"/>
    </w:pPr>
  </w:style>
  <w:style w:type="paragraph" w:customStyle="1" w:styleId="BulletedList4">
    <w:name w:val="Bulleted List 4"/>
    <w:basedOn w:val="BulletedList3"/>
    <w:autoRedefine/>
    <w:qFormat/>
    <w:rsid w:val="002D0374"/>
    <w:pPr>
      <w:numPr>
        <w:numId w:val="6"/>
      </w:numPr>
      <w:ind w:left="1368" w:hanging="288"/>
    </w:pPr>
  </w:style>
  <w:style w:type="paragraph" w:customStyle="1" w:styleId="NumberedList2">
    <w:name w:val="Numbered List 2"/>
    <w:basedOn w:val="ListParagraph"/>
    <w:autoRedefine/>
    <w:qFormat/>
    <w:rsid w:val="002D0374"/>
    <w:pPr>
      <w:spacing w:after="120"/>
      <w:ind w:hanging="360"/>
    </w:pPr>
  </w:style>
  <w:style w:type="paragraph" w:customStyle="1" w:styleId="NumberedList1">
    <w:name w:val="Numbered List 1"/>
    <w:basedOn w:val="ListParagraph"/>
    <w:autoRedefine/>
    <w:qFormat/>
    <w:rsid w:val="002D0374"/>
    <w:pPr>
      <w:spacing w:after="120"/>
      <w:ind w:left="360" w:hanging="360"/>
    </w:pPr>
  </w:style>
  <w:style w:type="paragraph" w:customStyle="1" w:styleId="NumberedList3">
    <w:name w:val="Numbered List 3"/>
    <w:basedOn w:val="NumberedList2"/>
    <w:autoRedefine/>
    <w:qFormat/>
    <w:rsid w:val="002D0374"/>
    <w:pPr>
      <w:ind w:left="993" w:hanging="187"/>
    </w:pPr>
  </w:style>
  <w:style w:type="paragraph" w:customStyle="1" w:styleId="NumberedList4">
    <w:name w:val="Numbered List 4"/>
    <w:basedOn w:val="NumberedList2"/>
    <w:autoRedefine/>
    <w:qFormat/>
    <w:rsid w:val="002D0374"/>
    <w:pPr>
      <w:ind w:left="1368"/>
    </w:pPr>
  </w:style>
  <w:style w:type="paragraph" w:customStyle="1" w:styleId="BulletedList1">
    <w:name w:val="Bulleted List 1"/>
    <w:basedOn w:val="BasicParagraph"/>
    <w:autoRedefine/>
    <w:qFormat/>
    <w:rsid w:val="007D49E4"/>
    <w:pPr>
      <w:spacing w:after="120"/>
      <w:ind w:left="403" w:hanging="360"/>
    </w:pPr>
    <w:rPr>
      <w:rFonts w:ascii="Elevance Sans" w:hAnsi="Elevance Sans" w:cs="Elevance Sans"/>
      <w:sz w:val="22"/>
    </w:rPr>
  </w:style>
  <w:style w:type="character" w:styleId="UnresolvedMention">
    <w:name w:val="Unresolved Mention"/>
    <w:basedOn w:val="DefaultParagraphFont"/>
    <w:uiPriority w:val="99"/>
    <w:semiHidden/>
    <w:unhideWhenUsed/>
    <w:rsid w:val="00BA5052"/>
    <w:rPr>
      <w:color w:val="605E5C"/>
      <w:shd w:val="clear" w:color="auto" w:fill="E1DFDD"/>
    </w:rPr>
  </w:style>
  <w:style w:type="paragraph" w:customStyle="1" w:styleId="AnswerText">
    <w:name w:val="*AnswerText"/>
    <w:basedOn w:val="Normal"/>
    <w:qFormat/>
    <w:rsid w:val="008A0422"/>
    <w:pPr>
      <w:spacing w:after="0" w:line="240" w:lineRule="auto"/>
    </w:pPr>
    <w:rPr>
      <w:rFonts w:ascii="Arial" w:eastAsia="Times New Roman" w:hAnsi="Arial" w:cs="Times New Roman"/>
      <w:sz w:val="21"/>
      <w:szCs w:val="24"/>
    </w:rPr>
  </w:style>
  <w:style w:type="table" w:styleId="TableGrid">
    <w:name w:val="Table Grid"/>
    <w:basedOn w:val="TableNormal"/>
    <w:uiPriority w:val="39"/>
    <w:rsid w:val="008A042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A0422"/>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Z:\Marketing\Carelon%20Branded%20Materials\Office%20Templates\Carelon%20BH%20Letterhead.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029FFD71C9740A8BE87BBE9933B7957"/>
        <w:category>
          <w:name w:val="General"/>
          <w:gallery w:val="placeholder"/>
        </w:category>
        <w:types>
          <w:type w:val="bbPlcHdr"/>
        </w:types>
        <w:behaviors>
          <w:behavior w:val="content"/>
        </w:behaviors>
        <w:guid w:val="{8A5D622B-2B9C-464C-9982-860C31FD8213}"/>
      </w:docPartPr>
      <w:docPartBody>
        <w:p w:rsidR="005B5E05" w:rsidRDefault="00FF449E" w:rsidP="00FF449E">
          <w:pPr>
            <w:pStyle w:val="A029FFD71C9740A8BE87BBE9933B79578"/>
          </w:pPr>
          <w:r w:rsidRPr="008A0422">
            <w:rPr>
              <w:rStyle w:val="PlaceholderText"/>
              <w:rFonts w:ascii="Elevance Sans" w:hAnsi="Elevance Sans"/>
            </w:rPr>
            <w:t>Click or tap here to enter text.</w:t>
          </w:r>
        </w:p>
      </w:docPartBody>
    </w:docPart>
    <w:docPart>
      <w:docPartPr>
        <w:name w:val="F876B8F5E0BC4030996464AB8470376C"/>
        <w:category>
          <w:name w:val="General"/>
          <w:gallery w:val="placeholder"/>
        </w:category>
        <w:types>
          <w:type w:val="bbPlcHdr"/>
        </w:types>
        <w:behaviors>
          <w:behavior w:val="content"/>
        </w:behaviors>
        <w:guid w:val="{DF2EB278-7F2D-4174-A66B-998EA7DEA4D1}"/>
      </w:docPartPr>
      <w:docPartBody>
        <w:p w:rsidR="005B5E05" w:rsidRDefault="00FF449E" w:rsidP="00FF449E">
          <w:pPr>
            <w:pStyle w:val="F876B8F5E0BC4030996464AB8470376C8"/>
          </w:pPr>
          <w:r w:rsidRPr="00BD4142">
            <w:rPr>
              <w:rStyle w:val="PlaceholderText"/>
              <w:rFonts w:ascii="Elevance Sans" w:hAnsi="Elevance Sans"/>
            </w:rPr>
            <w:t>Annual funding requested</w:t>
          </w:r>
        </w:p>
      </w:docPartBody>
    </w:docPart>
    <w:docPart>
      <w:docPartPr>
        <w:name w:val="013211115E9C4454BA617D7B0EC99446"/>
        <w:category>
          <w:name w:val="General"/>
          <w:gallery w:val="placeholder"/>
        </w:category>
        <w:types>
          <w:type w:val="bbPlcHdr"/>
        </w:types>
        <w:behaviors>
          <w:behavior w:val="content"/>
        </w:behaviors>
        <w:guid w:val="{B56C99E4-373E-43A9-93D9-81C6761AF9F2}"/>
      </w:docPartPr>
      <w:docPartBody>
        <w:p w:rsidR="005B5E05" w:rsidRDefault="00FF449E" w:rsidP="00FF449E">
          <w:pPr>
            <w:pStyle w:val="013211115E9C4454BA617D7B0EC994468"/>
          </w:pPr>
          <w:r w:rsidRPr="00BD4142">
            <w:rPr>
              <w:rStyle w:val="PlaceholderText"/>
              <w:rFonts w:ascii="Elevance Sans" w:hAnsi="Elevance Sans"/>
            </w:rPr>
            <w:t>Annual funding requested</w:t>
          </w:r>
        </w:p>
      </w:docPartBody>
    </w:docPart>
    <w:docPart>
      <w:docPartPr>
        <w:name w:val="5BB830F8D4164E8EB40863E6CBB9B6F6"/>
        <w:category>
          <w:name w:val="General"/>
          <w:gallery w:val="placeholder"/>
        </w:category>
        <w:types>
          <w:type w:val="bbPlcHdr"/>
        </w:types>
        <w:behaviors>
          <w:behavior w:val="content"/>
        </w:behaviors>
        <w:guid w:val="{80EE7B55-DB1A-43E5-9BE4-A76246E1554A}"/>
      </w:docPartPr>
      <w:docPartBody>
        <w:p w:rsidR="00FF449E" w:rsidRDefault="00FF449E" w:rsidP="00FF449E">
          <w:pPr>
            <w:pStyle w:val="5BB830F8D4164E8EB40863E6CBB9B6F61"/>
          </w:pPr>
          <w:r w:rsidRPr="008A5D67">
            <w:rPr>
              <w:rStyle w:val="PlaceholderText"/>
              <w:rFonts w:ascii="Elevance Sans" w:hAnsi="Elevance Sans"/>
            </w:rPr>
            <w:t>Total funding requested.</w:t>
          </w:r>
        </w:p>
      </w:docPartBody>
    </w:docPart>
    <w:docPart>
      <w:docPartPr>
        <w:name w:val="558FCC453A4A41699CB01D0E5E53E30E"/>
        <w:category>
          <w:name w:val="General"/>
          <w:gallery w:val="placeholder"/>
        </w:category>
        <w:types>
          <w:type w:val="bbPlcHdr"/>
        </w:types>
        <w:behaviors>
          <w:behavior w:val="content"/>
        </w:behaviors>
        <w:guid w:val="{84F6A8AC-2714-4200-903C-3919B7B64A9F}"/>
      </w:docPartPr>
      <w:docPartBody>
        <w:p w:rsidR="00FF449E" w:rsidRDefault="00FF449E" w:rsidP="00FF449E">
          <w:pPr>
            <w:pStyle w:val="558FCC453A4A41699CB01D0E5E53E30E"/>
          </w:pPr>
          <w:r w:rsidRPr="008A5D67">
            <w:rPr>
              <w:rStyle w:val="PlaceholderText"/>
            </w:rPr>
            <w:t>Total funding requested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Elevance Sans">
    <w:altName w:val="Calibri"/>
    <w:panose1 w:val="00000000000000000000"/>
    <w:charset w:val="00"/>
    <w:family w:val="modern"/>
    <w:notTrueType/>
    <w:pitch w:val="variable"/>
    <w:sig w:usb0="80000047" w:usb1="10000000" w:usb2="00000000" w:usb3="00000000" w:csb0="00000093" w:csb1="00000000"/>
  </w:font>
  <w:font w:name="Calibri">
    <w:panose1 w:val="020F0502020204030204"/>
    <w:charset w:val="00"/>
    <w:family w:val="swiss"/>
    <w:pitch w:val="variable"/>
    <w:sig w:usb0="E4002EFF" w:usb1="C200247B" w:usb2="00000009" w:usb3="00000000" w:csb0="000001FF" w:csb1="00000000"/>
  </w:font>
  <w:font w:name="Elevance Sans Semibold">
    <w:altName w:val="Calibri"/>
    <w:panose1 w:val="00000000000000000000"/>
    <w:charset w:val="00"/>
    <w:family w:val="modern"/>
    <w:notTrueType/>
    <w:pitch w:val="variable"/>
    <w:sig w:usb0="80000047" w:usb1="10000000" w:usb2="00000000" w:usb3="00000000" w:csb0="00000093" w:csb1="00000000"/>
  </w:font>
  <w:font w:name="Elevance Sans Medium">
    <w:altName w:val="Calibri"/>
    <w:panose1 w:val="00000000000000000000"/>
    <w:charset w:val="00"/>
    <w:family w:val="modern"/>
    <w:notTrueType/>
    <w:pitch w:val="variable"/>
    <w:sig w:usb0="80000047" w:usb1="10000000" w:usb2="00000000" w:usb3="00000000" w:csb0="00000093" w:csb1="00000000"/>
  </w:font>
  <w:font w:name="Elevance Sans Condensed">
    <w:altName w:val="Calibri"/>
    <w:panose1 w:val="00000000000000000000"/>
    <w:charset w:val="00"/>
    <w:family w:val="modern"/>
    <w:notTrueType/>
    <w:pitch w:val="variable"/>
    <w:sig w:usb0="80000047" w:usb1="10000000" w:usb2="00000000" w:usb3="00000000" w:csb0="00000093" w:csb1="00000000"/>
  </w:font>
  <w:font w:name="MinionPro-Regular">
    <w:panose1 w:val="00000000000000000000"/>
    <w:charset w:val="4D"/>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5E05"/>
    <w:rsid w:val="005B0B69"/>
    <w:rsid w:val="005B5E05"/>
    <w:rsid w:val="00EB0C32"/>
    <w:rsid w:val="00FF449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F449E"/>
    <w:rPr>
      <w:color w:val="808080"/>
    </w:rPr>
  </w:style>
  <w:style w:type="paragraph" w:customStyle="1" w:styleId="A029FFD71C9740A8BE87BBE9933B79578">
    <w:name w:val="A029FFD71C9740A8BE87BBE9933B79578"/>
    <w:rsid w:val="00FF449E"/>
    <w:pPr>
      <w:spacing w:after="0" w:line="240" w:lineRule="auto"/>
    </w:pPr>
    <w:rPr>
      <w:rFonts w:ascii="Arial" w:eastAsia="Times New Roman" w:hAnsi="Arial" w:cs="Times New Roman"/>
      <w:kern w:val="0"/>
      <w:sz w:val="21"/>
      <w:szCs w:val="24"/>
      <w14:ligatures w14:val="none"/>
    </w:rPr>
  </w:style>
  <w:style w:type="paragraph" w:customStyle="1" w:styleId="F876B8F5E0BC4030996464AB8470376C8">
    <w:name w:val="F876B8F5E0BC4030996464AB8470376C8"/>
    <w:rsid w:val="00FF449E"/>
    <w:pPr>
      <w:spacing w:after="0" w:line="240" w:lineRule="auto"/>
    </w:pPr>
    <w:rPr>
      <w:rFonts w:ascii="Arial" w:eastAsia="Times New Roman" w:hAnsi="Arial" w:cs="Times New Roman"/>
      <w:kern w:val="0"/>
      <w:sz w:val="21"/>
      <w:szCs w:val="24"/>
      <w14:ligatures w14:val="none"/>
    </w:rPr>
  </w:style>
  <w:style w:type="paragraph" w:customStyle="1" w:styleId="5BB830F8D4164E8EB40863E6CBB9B6F61">
    <w:name w:val="5BB830F8D4164E8EB40863E6CBB9B6F61"/>
    <w:rsid w:val="00FF449E"/>
    <w:pPr>
      <w:spacing w:after="0" w:line="240" w:lineRule="auto"/>
    </w:pPr>
    <w:rPr>
      <w:rFonts w:ascii="Arial" w:eastAsia="Times New Roman" w:hAnsi="Arial" w:cs="Times New Roman"/>
      <w:kern w:val="0"/>
      <w:sz w:val="21"/>
      <w:szCs w:val="24"/>
      <w14:ligatures w14:val="none"/>
    </w:rPr>
  </w:style>
  <w:style w:type="paragraph" w:customStyle="1" w:styleId="013211115E9C4454BA617D7B0EC994468">
    <w:name w:val="013211115E9C4454BA617D7B0EC994468"/>
    <w:rsid w:val="00FF449E"/>
    <w:pPr>
      <w:spacing w:after="0" w:line="240" w:lineRule="auto"/>
    </w:pPr>
    <w:rPr>
      <w:rFonts w:ascii="Arial" w:eastAsia="Times New Roman" w:hAnsi="Arial" w:cs="Times New Roman"/>
      <w:kern w:val="0"/>
      <w:sz w:val="21"/>
      <w:szCs w:val="24"/>
      <w14:ligatures w14:val="none"/>
    </w:rPr>
  </w:style>
  <w:style w:type="paragraph" w:customStyle="1" w:styleId="558FCC453A4A41699CB01D0E5E53E30E">
    <w:name w:val="558FCC453A4A41699CB01D0E5E53E30E"/>
    <w:rsid w:val="00FF449E"/>
    <w:pPr>
      <w:spacing w:after="0" w:line="240" w:lineRule="auto"/>
    </w:pPr>
    <w:rPr>
      <w:rFonts w:ascii="Arial" w:eastAsia="Times New Roman" w:hAnsi="Arial" w:cs="Times New Roman"/>
      <w:kern w:val="0"/>
      <w:sz w:val="21"/>
      <w:szCs w:val="24"/>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CRL">
      <a:dk1>
        <a:srgbClr val="221E33"/>
      </a:dk1>
      <a:lt1>
        <a:srgbClr val="FFFFFF"/>
      </a:lt1>
      <a:dk2>
        <a:srgbClr val="2A1B47"/>
      </a:dk2>
      <a:lt2>
        <a:srgbClr val="EAE4FF"/>
      </a:lt2>
      <a:accent1>
        <a:srgbClr val="5009B5"/>
      </a:accent1>
      <a:accent2>
        <a:srgbClr val="E1EDFF"/>
      </a:accent2>
      <a:accent3>
        <a:srgbClr val="794BFF"/>
      </a:accent3>
      <a:accent4>
        <a:srgbClr val="44B7F2"/>
      </a:accent4>
      <a:accent5>
        <a:srgbClr val="00B9B9"/>
      </a:accent5>
      <a:accent6>
        <a:srgbClr val="E1ECFF"/>
      </a:accent6>
      <a:hlink>
        <a:srgbClr val="43B8F3"/>
      </a:hlink>
      <a:folHlink>
        <a:srgbClr val="794BF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3A8B67-5D5E-8A49-9ED8-6CE8B34F49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Carelon BH Letterhead.dotx</Template>
  <TotalTime>2</TotalTime>
  <Pages>1</Pages>
  <Words>213</Words>
  <Characters>1220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Eshelman, Christal</dc:creator>
  <cp:keywords/>
  <dc:description/>
  <cp:lastModifiedBy>Bellamy, Kacey</cp:lastModifiedBy>
  <cp:revision>3</cp:revision>
  <dcterms:created xsi:type="dcterms:W3CDTF">2025-11-25T18:28:00Z</dcterms:created>
  <dcterms:modified xsi:type="dcterms:W3CDTF">2025-11-25T18:28:00Z</dcterms:modified>
</cp:coreProperties>
</file>